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8DE7A" w14:textId="5570C303" w:rsidR="007B72FF" w:rsidRPr="008465F8" w:rsidRDefault="007B72FF">
      <w:pPr>
        <w:pStyle w:val="BodyText"/>
        <w:rPr>
          <w:rFonts w:cs="Calibri"/>
        </w:rPr>
      </w:pPr>
      <w:bookmarkStart w:id="0" w:name="_Hlk181971619"/>
      <w:bookmarkEnd w:id="0"/>
    </w:p>
    <w:p w14:paraId="61F635AF" w14:textId="77777777" w:rsidR="002E2F99" w:rsidRPr="008465F8" w:rsidRDefault="002E2F99">
      <w:pPr>
        <w:pStyle w:val="BodyText"/>
        <w:rPr>
          <w:rFonts w:cs="Calibri"/>
        </w:rPr>
      </w:pPr>
    </w:p>
    <w:p w14:paraId="450BC95C" w14:textId="77777777" w:rsidR="007B72FF" w:rsidRPr="008465F8" w:rsidRDefault="007B72FF">
      <w:pPr>
        <w:pStyle w:val="BodyText"/>
        <w:rPr>
          <w:rFonts w:cs="Calibri"/>
        </w:rPr>
      </w:pPr>
    </w:p>
    <w:p w14:paraId="70389C7F" w14:textId="77777777" w:rsidR="007B72FF" w:rsidRPr="00FE2936" w:rsidRDefault="007B72FF">
      <w:pPr>
        <w:pStyle w:val="BodyText"/>
        <w:rPr>
          <w:rFonts w:cs="Calibri"/>
        </w:rPr>
      </w:pPr>
    </w:p>
    <w:p w14:paraId="182B8CF3" w14:textId="46B8763F" w:rsidR="007B72FF" w:rsidRPr="00FE2936" w:rsidRDefault="00410E36" w:rsidP="00AD4624">
      <w:pPr>
        <w:pStyle w:val="TopTitle"/>
        <w:rPr>
          <w:color w:val="0B3C61"/>
        </w:rPr>
      </w:pPr>
      <w:r w:rsidRPr="00FE2936">
        <w:rPr>
          <w:color w:val="0B3C61"/>
        </w:rPr>
        <w:t>NC HEALTHCONNEX CLINICAL PORTAL</w:t>
      </w:r>
    </w:p>
    <w:p w14:paraId="2D9D18D8" w14:textId="77777777" w:rsidR="00587AC9" w:rsidRPr="008465F8" w:rsidRDefault="00587AC9" w:rsidP="00AD4624">
      <w:pPr>
        <w:pStyle w:val="TopTitle"/>
      </w:pPr>
    </w:p>
    <w:p w14:paraId="59CAF75B" w14:textId="665CAEF3" w:rsidR="007B72FF" w:rsidRPr="008F5C4D" w:rsidRDefault="008465F8" w:rsidP="00AD4624">
      <w:pPr>
        <w:pStyle w:val="TopTitle"/>
        <w:rPr>
          <w:color w:val="789B4A" w:themeColor="accent3"/>
        </w:rPr>
      </w:pPr>
      <w:r w:rsidRPr="008F5C4D">
        <w:rPr>
          <w:color w:val="789B4A" w:themeColor="accent3"/>
        </w:rPr>
        <w:t xml:space="preserve">NC*NOTIFY </w:t>
      </w:r>
      <w:r w:rsidRPr="008F5C4D">
        <w:rPr>
          <w:color w:val="789B4A" w:themeColor="accent3"/>
        </w:rPr>
        <w:br/>
        <w:t xml:space="preserve">QUICK </w:t>
      </w:r>
      <w:r w:rsidR="001E227E" w:rsidRPr="008F5C4D">
        <w:rPr>
          <w:color w:val="789B4A" w:themeColor="accent3"/>
        </w:rPr>
        <w:t>REFERENCE</w:t>
      </w:r>
      <w:r w:rsidRPr="008F5C4D">
        <w:rPr>
          <w:color w:val="789B4A" w:themeColor="accent3"/>
        </w:rPr>
        <w:t xml:space="preserve"> </w:t>
      </w:r>
      <w:r w:rsidR="000441F8" w:rsidRPr="008F5C4D">
        <w:rPr>
          <w:color w:val="789B4A" w:themeColor="accent3"/>
        </w:rPr>
        <w:t>GUIDE</w:t>
      </w:r>
    </w:p>
    <w:p w14:paraId="6395788C" w14:textId="77777777" w:rsidR="001E227E" w:rsidRPr="008465F8" w:rsidRDefault="001E227E" w:rsidP="00F23BC8"/>
    <w:p w14:paraId="5A8036EC" w14:textId="23953714" w:rsidR="009B63AD" w:rsidRDefault="009B63AD" w:rsidP="00F23BC8"/>
    <w:p w14:paraId="2E6EB037" w14:textId="3E836701" w:rsidR="004049FD" w:rsidRDefault="004049FD" w:rsidP="00F23BC8"/>
    <w:p w14:paraId="52135BFE" w14:textId="77777777" w:rsidR="004049FD" w:rsidRPr="008465F8" w:rsidRDefault="004049FD" w:rsidP="00F23BC8"/>
    <w:p w14:paraId="67D34C5D" w14:textId="6C3FD7FF" w:rsidR="00FE1D57" w:rsidRPr="008465F8" w:rsidRDefault="008852CF" w:rsidP="00F23BC8">
      <w:pPr>
        <w:jc w:val="center"/>
        <w:rPr>
          <w:sz w:val="26"/>
          <w:szCs w:val="26"/>
        </w:rPr>
      </w:pPr>
      <w:bookmarkStart w:id="1" w:name="_Toc536801530"/>
      <w:bookmarkStart w:id="2" w:name="_Toc357939"/>
      <w:bookmarkStart w:id="3" w:name="_Toc559043"/>
      <w:bookmarkStart w:id="4" w:name="_Toc1237348"/>
      <w:bookmarkStart w:id="5" w:name="_Toc1569891"/>
      <w:bookmarkStart w:id="6" w:name="_Toc1816104"/>
      <w:bookmarkStart w:id="7" w:name="_Toc1816857"/>
      <w:bookmarkStart w:id="8" w:name="_Toc1996702"/>
      <w:r>
        <w:rPr>
          <w:noProof/>
          <w:sz w:val="26"/>
          <w:szCs w:val="26"/>
        </w:rPr>
        <w:drawing>
          <wp:inline distT="0" distB="0" distL="0" distR="0" wp14:anchorId="53566522" wp14:editId="576F84A0">
            <wp:extent cx="2838450" cy="929005"/>
            <wp:effectExtent l="0" t="0" r="0" b="444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929005"/>
                    </a:xfrm>
                    <a:prstGeom prst="rect">
                      <a:avLst/>
                    </a:prstGeom>
                    <a:noFill/>
                    <a:ln>
                      <a:noFill/>
                    </a:ln>
                  </pic:spPr>
                </pic:pic>
              </a:graphicData>
            </a:graphic>
          </wp:inline>
        </w:drawing>
      </w:r>
    </w:p>
    <w:p w14:paraId="2F291681" w14:textId="783E7A2F" w:rsidR="001E227E" w:rsidRPr="008465F8" w:rsidRDefault="001E227E" w:rsidP="00F23BC8">
      <w:bookmarkStart w:id="9" w:name="_Toc4426467"/>
      <w:bookmarkStart w:id="10" w:name="_Toc5198942"/>
      <w:bookmarkStart w:id="11" w:name="_Toc2599041"/>
      <w:bookmarkStart w:id="12" w:name="_Toc2601523"/>
      <w:bookmarkStart w:id="13" w:name="_Toc2799628"/>
      <w:r w:rsidRPr="008465F8">
        <w:softHyphen/>
      </w:r>
      <w:r w:rsidRPr="008465F8">
        <w:softHyphen/>
      </w:r>
      <w:r w:rsidRPr="008465F8">
        <w:softHyphen/>
      </w:r>
      <w:bookmarkEnd w:id="9"/>
      <w:bookmarkEnd w:id="10"/>
    </w:p>
    <w:p w14:paraId="0FE2496C" w14:textId="0153B135" w:rsidR="001E227E" w:rsidRDefault="001E227E" w:rsidP="00F23BC8"/>
    <w:p w14:paraId="02C1F1CF" w14:textId="6EF781A3" w:rsidR="00F23BC8" w:rsidRDefault="00F23BC8" w:rsidP="00F23BC8"/>
    <w:p w14:paraId="28353297" w14:textId="77777777" w:rsidR="00F23BC8" w:rsidRPr="008465F8" w:rsidRDefault="00F23BC8" w:rsidP="00F23BC8"/>
    <w:p w14:paraId="03C7E5E9" w14:textId="1155AE78" w:rsidR="007B72FF" w:rsidRPr="00FE2936" w:rsidRDefault="00410E36" w:rsidP="00E338F8">
      <w:pPr>
        <w:pStyle w:val="SecondTitle"/>
        <w:rPr>
          <w:rFonts w:ascii="Gotham Book" w:hAnsi="Gotham Book"/>
          <w:b/>
          <w:bCs/>
        </w:rPr>
      </w:pPr>
      <w:bookmarkStart w:id="14" w:name="_Toc4426468"/>
      <w:r w:rsidRPr="00FE2936">
        <w:rPr>
          <w:rFonts w:ascii="Gotham Book" w:hAnsi="Gotham Book"/>
          <w:b/>
          <w:bCs/>
        </w:rPr>
        <w:t>NORTH CAROLINA</w:t>
      </w:r>
      <w:bookmarkEnd w:id="1"/>
      <w:bookmarkEnd w:id="2"/>
      <w:bookmarkEnd w:id="3"/>
      <w:bookmarkEnd w:id="4"/>
      <w:bookmarkEnd w:id="5"/>
      <w:bookmarkEnd w:id="6"/>
      <w:bookmarkEnd w:id="7"/>
      <w:bookmarkEnd w:id="8"/>
      <w:bookmarkEnd w:id="11"/>
      <w:bookmarkEnd w:id="12"/>
      <w:bookmarkEnd w:id="13"/>
      <w:bookmarkEnd w:id="14"/>
    </w:p>
    <w:p w14:paraId="26CBDDE2" w14:textId="652C10B8" w:rsidR="007B72FF" w:rsidRPr="00FE2936" w:rsidRDefault="00410E36" w:rsidP="00E338F8">
      <w:pPr>
        <w:pStyle w:val="SecondTitle"/>
        <w:rPr>
          <w:rFonts w:ascii="Gotham Book" w:hAnsi="Gotham Book"/>
          <w:b/>
          <w:bCs/>
        </w:rPr>
      </w:pPr>
      <w:r w:rsidRPr="00FE2936">
        <w:rPr>
          <w:rFonts w:ascii="Gotham Book" w:hAnsi="Gotham Book"/>
          <w:b/>
          <w:bCs/>
        </w:rPr>
        <w:t>HEALTH INFORMATION EXCHANGE AUTHORITY</w:t>
      </w:r>
    </w:p>
    <w:p w14:paraId="760BF074" w14:textId="77777777" w:rsidR="007B72FF" w:rsidRPr="008465F8" w:rsidRDefault="007B72FF">
      <w:pPr>
        <w:jc w:val="center"/>
        <w:rPr>
          <w:rFonts w:cs="Calibri"/>
          <w:sz w:val="28"/>
        </w:rPr>
        <w:sectPr w:rsidR="007B72FF" w:rsidRPr="008465F8">
          <w:type w:val="continuous"/>
          <w:pgSz w:w="12240" w:h="15840"/>
          <w:pgMar w:top="1500" w:right="820" w:bottom="280" w:left="1140" w:header="720" w:footer="720" w:gutter="0"/>
          <w:cols w:space="720"/>
        </w:sectPr>
      </w:pPr>
    </w:p>
    <w:p w14:paraId="68ECB1D4" w14:textId="6CDEC21D" w:rsidR="00C36EC9" w:rsidRDefault="00CE0C62" w:rsidP="00C36EC9">
      <w:pPr>
        <w:pStyle w:val="Heading1"/>
        <w:rPr>
          <w:rFonts w:asciiTheme="minorHAnsi" w:eastAsiaTheme="minorEastAsia" w:hAnsiTheme="minorHAnsi" w:cstheme="minorBidi"/>
          <w:bCs/>
          <w:noProof/>
          <w:sz w:val="22"/>
          <w:szCs w:val="22"/>
        </w:rPr>
      </w:pPr>
      <w:bookmarkStart w:id="15" w:name="_Toc87014772"/>
      <w:r>
        <w:lastRenderedPageBreak/>
        <w:t>Contents</w:t>
      </w:r>
      <w:bookmarkEnd w:id="15"/>
      <w:r>
        <w:rPr>
          <w:color w:val="0B3C61"/>
        </w:rPr>
        <w:fldChar w:fldCharType="begin"/>
      </w:r>
      <w:r>
        <w:instrText xml:space="preserve"> TOC \o "1-2" \h \z \u </w:instrText>
      </w:r>
      <w:r>
        <w:rPr>
          <w:color w:val="0B3C61"/>
        </w:rPr>
        <w:fldChar w:fldCharType="separate"/>
      </w:r>
    </w:p>
    <w:p w14:paraId="5B6EF37F" w14:textId="71C68ED9" w:rsidR="00C36EC9" w:rsidRDefault="00C36EC9">
      <w:pPr>
        <w:pStyle w:val="TOC1"/>
        <w:tabs>
          <w:tab w:val="right" w:leader="dot" w:pos="10790"/>
        </w:tabs>
        <w:rPr>
          <w:rFonts w:asciiTheme="minorHAnsi" w:eastAsiaTheme="minorEastAsia" w:hAnsiTheme="minorHAnsi" w:cstheme="minorBidi"/>
          <w:bCs w:val="0"/>
          <w:noProof/>
          <w:sz w:val="22"/>
          <w:szCs w:val="22"/>
        </w:rPr>
      </w:pPr>
      <w:hyperlink w:anchor="_Toc87014773" w:history="1">
        <w:r w:rsidRPr="002C36CC">
          <w:rPr>
            <w:rStyle w:val="Hyperlink"/>
            <w:noProof/>
          </w:rPr>
          <w:t>ACCESSING NC*NOTIFY IN THE NC HEALTHCONNEX CLINICAL PORTAL</w:t>
        </w:r>
        <w:r>
          <w:rPr>
            <w:noProof/>
            <w:webHidden/>
          </w:rPr>
          <w:tab/>
        </w:r>
        <w:r>
          <w:rPr>
            <w:noProof/>
            <w:webHidden/>
          </w:rPr>
          <w:fldChar w:fldCharType="begin"/>
        </w:r>
        <w:r>
          <w:rPr>
            <w:noProof/>
            <w:webHidden/>
          </w:rPr>
          <w:instrText xml:space="preserve"> PAGEREF _Toc87014773 \h </w:instrText>
        </w:r>
        <w:r>
          <w:rPr>
            <w:noProof/>
            <w:webHidden/>
          </w:rPr>
        </w:r>
        <w:r>
          <w:rPr>
            <w:noProof/>
            <w:webHidden/>
          </w:rPr>
          <w:fldChar w:fldCharType="separate"/>
        </w:r>
        <w:r>
          <w:rPr>
            <w:noProof/>
            <w:webHidden/>
          </w:rPr>
          <w:t>3</w:t>
        </w:r>
        <w:r>
          <w:rPr>
            <w:noProof/>
            <w:webHidden/>
          </w:rPr>
          <w:fldChar w:fldCharType="end"/>
        </w:r>
      </w:hyperlink>
    </w:p>
    <w:p w14:paraId="4A80350A" w14:textId="67EA8818" w:rsidR="00C36EC9" w:rsidRDefault="00C36EC9">
      <w:pPr>
        <w:pStyle w:val="TOC2"/>
        <w:rPr>
          <w:rFonts w:asciiTheme="minorHAnsi" w:eastAsiaTheme="minorEastAsia" w:hAnsiTheme="minorHAnsi" w:cstheme="minorBidi"/>
          <w:sz w:val="22"/>
          <w:szCs w:val="22"/>
        </w:rPr>
      </w:pPr>
      <w:hyperlink w:anchor="_Toc87014774" w:history="1">
        <w:r w:rsidRPr="002C36CC">
          <w:rPr>
            <w:rStyle w:val="Hyperlink"/>
          </w:rPr>
          <w:t>Viewing Notifications</w:t>
        </w:r>
        <w:r>
          <w:rPr>
            <w:webHidden/>
          </w:rPr>
          <w:tab/>
        </w:r>
        <w:r>
          <w:rPr>
            <w:webHidden/>
          </w:rPr>
          <w:fldChar w:fldCharType="begin"/>
        </w:r>
        <w:r>
          <w:rPr>
            <w:webHidden/>
          </w:rPr>
          <w:instrText xml:space="preserve"> PAGEREF _Toc87014774 \h </w:instrText>
        </w:r>
        <w:r>
          <w:rPr>
            <w:webHidden/>
          </w:rPr>
        </w:r>
        <w:r>
          <w:rPr>
            <w:webHidden/>
          </w:rPr>
          <w:fldChar w:fldCharType="separate"/>
        </w:r>
        <w:r>
          <w:rPr>
            <w:webHidden/>
          </w:rPr>
          <w:t>3</w:t>
        </w:r>
        <w:r>
          <w:rPr>
            <w:webHidden/>
          </w:rPr>
          <w:fldChar w:fldCharType="end"/>
        </w:r>
      </w:hyperlink>
    </w:p>
    <w:p w14:paraId="337F9BAC" w14:textId="637EDCB1" w:rsidR="00C36EC9" w:rsidRDefault="00C36EC9">
      <w:pPr>
        <w:pStyle w:val="TOC2"/>
        <w:rPr>
          <w:rFonts w:asciiTheme="minorHAnsi" w:eastAsiaTheme="minorEastAsia" w:hAnsiTheme="minorHAnsi" w:cstheme="minorBidi"/>
          <w:sz w:val="22"/>
          <w:szCs w:val="22"/>
        </w:rPr>
      </w:pPr>
      <w:hyperlink w:anchor="_Toc87014775" w:history="1">
        <w:r w:rsidRPr="002C36CC">
          <w:rPr>
            <w:rStyle w:val="Hyperlink"/>
          </w:rPr>
          <w:t>Learn More About Each Feature</w:t>
        </w:r>
        <w:r>
          <w:rPr>
            <w:webHidden/>
          </w:rPr>
          <w:tab/>
        </w:r>
        <w:r>
          <w:rPr>
            <w:webHidden/>
          </w:rPr>
          <w:fldChar w:fldCharType="begin"/>
        </w:r>
        <w:r>
          <w:rPr>
            <w:webHidden/>
          </w:rPr>
          <w:instrText xml:space="preserve"> PAGEREF _Toc87014775 \h </w:instrText>
        </w:r>
        <w:r>
          <w:rPr>
            <w:webHidden/>
          </w:rPr>
        </w:r>
        <w:r>
          <w:rPr>
            <w:webHidden/>
          </w:rPr>
          <w:fldChar w:fldCharType="separate"/>
        </w:r>
        <w:r>
          <w:rPr>
            <w:webHidden/>
          </w:rPr>
          <w:t>4</w:t>
        </w:r>
        <w:r>
          <w:rPr>
            <w:webHidden/>
          </w:rPr>
          <w:fldChar w:fldCharType="end"/>
        </w:r>
      </w:hyperlink>
    </w:p>
    <w:p w14:paraId="4183E38F" w14:textId="728EC874" w:rsidR="00C36EC9" w:rsidRDefault="00C36EC9">
      <w:pPr>
        <w:pStyle w:val="TOC2"/>
        <w:rPr>
          <w:rFonts w:asciiTheme="minorHAnsi" w:eastAsiaTheme="minorEastAsia" w:hAnsiTheme="minorHAnsi" w:cstheme="minorBidi"/>
          <w:sz w:val="22"/>
          <w:szCs w:val="22"/>
        </w:rPr>
      </w:pPr>
      <w:hyperlink w:anchor="_Toc87014776" w:history="1">
        <w:r w:rsidRPr="002C36CC">
          <w:rPr>
            <w:rStyle w:val="Hyperlink"/>
          </w:rPr>
          <w:t>Logging Out</w:t>
        </w:r>
        <w:r>
          <w:rPr>
            <w:webHidden/>
          </w:rPr>
          <w:tab/>
        </w:r>
        <w:r>
          <w:rPr>
            <w:webHidden/>
          </w:rPr>
          <w:fldChar w:fldCharType="begin"/>
        </w:r>
        <w:r>
          <w:rPr>
            <w:webHidden/>
          </w:rPr>
          <w:instrText xml:space="preserve"> PAGEREF _Toc87014776 \h </w:instrText>
        </w:r>
        <w:r>
          <w:rPr>
            <w:webHidden/>
          </w:rPr>
        </w:r>
        <w:r>
          <w:rPr>
            <w:webHidden/>
          </w:rPr>
          <w:fldChar w:fldCharType="separate"/>
        </w:r>
        <w:r>
          <w:rPr>
            <w:webHidden/>
          </w:rPr>
          <w:t>6</w:t>
        </w:r>
        <w:r>
          <w:rPr>
            <w:webHidden/>
          </w:rPr>
          <w:fldChar w:fldCharType="end"/>
        </w:r>
      </w:hyperlink>
    </w:p>
    <w:p w14:paraId="7BBDC920" w14:textId="0BF7C3FA" w:rsidR="00C36EC9" w:rsidRDefault="00C36EC9">
      <w:pPr>
        <w:pStyle w:val="TOC1"/>
        <w:tabs>
          <w:tab w:val="right" w:leader="dot" w:pos="10790"/>
        </w:tabs>
        <w:rPr>
          <w:rFonts w:asciiTheme="minorHAnsi" w:eastAsiaTheme="minorEastAsia" w:hAnsiTheme="minorHAnsi" w:cstheme="minorBidi"/>
          <w:bCs w:val="0"/>
          <w:noProof/>
          <w:sz w:val="22"/>
          <w:szCs w:val="22"/>
        </w:rPr>
      </w:pPr>
      <w:hyperlink w:anchor="_Toc87014777" w:history="1">
        <w:r w:rsidRPr="002C36CC">
          <w:rPr>
            <w:rStyle w:val="Hyperlink"/>
            <w:noProof/>
          </w:rPr>
          <w:t>UPLOADING A PATIENT PANEL IN NC HEALTHCONNEX CLINICAL PORTAL</w:t>
        </w:r>
        <w:r>
          <w:rPr>
            <w:noProof/>
            <w:webHidden/>
          </w:rPr>
          <w:tab/>
        </w:r>
        <w:r>
          <w:rPr>
            <w:noProof/>
            <w:webHidden/>
          </w:rPr>
          <w:fldChar w:fldCharType="begin"/>
        </w:r>
        <w:r>
          <w:rPr>
            <w:noProof/>
            <w:webHidden/>
          </w:rPr>
          <w:instrText xml:space="preserve"> PAGEREF _Toc87014777 \h </w:instrText>
        </w:r>
        <w:r>
          <w:rPr>
            <w:noProof/>
            <w:webHidden/>
          </w:rPr>
        </w:r>
        <w:r>
          <w:rPr>
            <w:noProof/>
            <w:webHidden/>
          </w:rPr>
          <w:fldChar w:fldCharType="separate"/>
        </w:r>
        <w:r>
          <w:rPr>
            <w:noProof/>
            <w:webHidden/>
          </w:rPr>
          <w:t>7</w:t>
        </w:r>
        <w:r>
          <w:rPr>
            <w:noProof/>
            <w:webHidden/>
          </w:rPr>
          <w:fldChar w:fldCharType="end"/>
        </w:r>
      </w:hyperlink>
    </w:p>
    <w:p w14:paraId="3AD9CB35" w14:textId="4CA45B0B" w:rsidR="00C36EC9" w:rsidRDefault="00C36EC9">
      <w:pPr>
        <w:pStyle w:val="TOC2"/>
        <w:rPr>
          <w:rFonts w:asciiTheme="minorHAnsi" w:eastAsiaTheme="minorEastAsia" w:hAnsiTheme="minorHAnsi" w:cstheme="minorBidi"/>
          <w:sz w:val="22"/>
          <w:szCs w:val="22"/>
        </w:rPr>
      </w:pPr>
      <w:hyperlink w:anchor="_Toc87014778" w:history="1">
        <w:r w:rsidRPr="002C36CC">
          <w:rPr>
            <w:rStyle w:val="Hyperlink"/>
          </w:rPr>
          <w:t>What Is the Self</w:t>
        </w:r>
        <w:r w:rsidR="007F1197">
          <w:rPr>
            <w:rStyle w:val="Hyperlink"/>
          </w:rPr>
          <w:t>-</w:t>
        </w:r>
        <w:r w:rsidRPr="002C36CC">
          <w:rPr>
            <w:rStyle w:val="Hyperlink"/>
          </w:rPr>
          <w:t>Service Panel Loader?</w:t>
        </w:r>
        <w:r>
          <w:rPr>
            <w:webHidden/>
          </w:rPr>
          <w:tab/>
        </w:r>
        <w:r>
          <w:rPr>
            <w:webHidden/>
          </w:rPr>
          <w:fldChar w:fldCharType="begin"/>
        </w:r>
        <w:r>
          <w:rPr>
            <w:webHidden/>
          </w:rPr>
          <w:instrText xml:space="preserve"> PAGEREF _Toc87014778 \h </w:instrText>
        </w:r>
        <w:r>
          <w:rPr>
            <w:webHidden/>
          </w:rPr>
        </w:r>
        <w:r>
          <w:rPr>
            <w:webHidden/>
          </w:rPr>
          <w:fldChar w:fldCharType="separate"/>
        </w:r>
        <w:r>
          <w:rPr>
            <w:webHidden/>
          </w:rPr>
          <w:t>7</w:t>
        </w:r>
        <w:r>
          <w:rPr>
            <w:webHidden/>
          </w:rPr>
          <w:fldChar w:fldCharType="end"/>
        </w:r>
      </w:hyperlink>
    </w:p>
    <w:p w14:paraId="50559063" w14:textId="008F25E1" w:rsidR="00C36EC9" w:rsidRDefault="00C36EC9">
      <w:pPr>
        <w:pStyle w:val="TOC1"/>
        <w:tabs>
          <w:tab w:val="right" w:leader="dot" w:pos="10790"/>
        </w:tabs>
        <w:rPr>
          <w:rFonts w:asciiTheme="minorHAnsi" w:eastAsiaTheme="minorEastAsia" w:hAnsiTheme="minorHAnsi" w:cstheme="minorBidi"/>
          <w:bCs w:val="0"/>
          <w:noProof/>
          <w:sz w:val="22"/>
          <w:szCs w:val="22"/>
        </w:rPr>
      </w:pPr>
      <w:hyperlink w:anchor="_Toc87014779" w:history="1">
        <w:r w:rsidRPr="002C36CC">
          <w:rPr>
            <w:rStyle w:val="Hyperlink"/>
            <w:noProof/>
          </w:rPr>
          <w:t>CREATING FILTERS IN THE NC*NOTIFY DASHBOARD</w:t>
        </w:r>
        <w:r>
          <w:rPr>
            <w:noProof/>
            <w:webHidden/>
          </w:rPr>
          <w:tab/>
        </w:r>
        <w:r>
          <w:rPr>
            <w:noProof/>
            <w:webHidden/>
          </w:rPr>
          <w:fldChar w:fldCharType="begin"/>
        </w:r>
        <w:r>
          <w:rPr>
            <w:noProof/>
            <w:webHidden/>
          </w:rPr>
          <w:instrText xml:space="preserve"> PAGEREF _Toc87014779 \h </w:instrText>
        </w:r>
        <w:r>
          <w:rPr>
            <w:noProof/>
            <w:webHidden/>
          </w:rPr>
        </w:r>
        <w:r>
          <w:rPr>
            <w:noProof/>
            <w:webHidden/>
          </w:rPr>
          <w:fldChar w:fldCharType="separate"/>
        </w:r>
        <w:r>
          <w:rPr>
            <w:noProof/>
            <w:webHidden/>
          </w:rPr>
          <w:t>13</w:t>
        </w:r>
        <w:r>
          <w:rPr>
            <w:noProof/>
            <w:webHidden/>
          </w:rPr>
          <w:fldChar w:fldCharType="end"/>
        </w:r>
      </w:hyperlink>
    </w:p>
    <w:p w14:paraId="7D910186" w14:textId="3ABE2533" w:rsidR="00C36EC9" w:rsidRDefault="00C36EC9">
      <w:pPr>
        <w:pStyle w:val="TOC2"/>
        <w:rPr>
          <w:rFonts w:asciiTheme="minorHAnsi" w:eastAsiaTheme="minorEastAsia" w:hAnsiTheme="minorHAnsi" w:cstheme="minorBidi"/>
          <w:sz w:val="22"/>
          <w:szCs w:val="22"/>
        </w:rPr>
      </w:pPr>
      <w:hyperlink w:anchor="_Toc87014780" w:history="1">
        <w:r w:rsidRPr="002C36CC">
          <w:rPr>
            <w:rStyle w:val="Hyperlink"/>
          </w:rPr>
          <w:t>Basic View</w:t>
        </w:r>
        <w:r>
          <w:rPr>
            <w:webHidden/>
          </w:rPr>
          <w:tab/>
        </w:r>
        <w:r>
          <w:rPr>
            <w:webHidden/>
          </w:rPr>
          <w:fldChar w:fldCharType="begin"/>
        </w:r>
        <w:r>
          <w:rPr>
            <w:webHidden/>
          </w:rPr>
          <w:instrText xml:space="preserve"> PAGEREF _Toc87014780 \h </w:instrText>
        </w:r>
        <w:r>
          <w:rPr>
            <w:webHidden/>
          </w:rPr>
        </w:r>
        <w:r>
          <w:rPr>
            <w:webHidden/>
          </w:rPr>
          <w:fldChar w:fldCharType="separate"/>
        </w:r>
        <w:r>
          <w:rPr>
            <w:webHidden/>
          </w:rPr>
          <w:t>13</w:t>
        </w:r>
        <w:r>
          <w:rPr>
            <w:webHidden/>
          </w:rPr>
          <w:fldChar w:fldCharType="end"/>
        </w:r>
      </w:hyperlink>
    </w:p>
    <w:p w14:paraId="3EF47089" w14:textId="2E22575A" w:rsidR="00C36EC9" w:rsidRDefault="00C36EC9">
      <w:pPr>
        <w:pStyle w:val="TOC1"/>
        <w:tabs>
          <w:tab w:val="right" w:leader="dot" w:pos="10790"/>
        </w:tabs>
        <w:rPr>
          <w:rFonts w:asciiTheme="minorHAnsi" w:eastAsiaTheme="minorEastAsia" w:hAnsiTheme="minorHAnsi" w:cstheme="minorBidi"/>
          <w:bCs w:val="0"/>
          <w:noProof/>
          <w:sz w:val="22"/>
          <w:szCs w:val="22"/>
        </w:rPr>
      </w:pPr>
      <w:hyperlink w:anchor="_Toc87014781" w:history="1">
        <w:r w:rsidRPr="002C36CC">
          <w:rPr>
            <w:rStyle w:val="Hyperlink"/>
            <w:noProof/>
          </w:rPr>
          <w:t>VIEWING NOTIFICATIONS FROM SAVED FILTERS</w:t>
        </w:r>
        <w:r>
          <w:rPr>
            <w:noProof/>
            <w:webHidden/>
          </w:rPr>
          <w:tab/>
        </w:r>
        <w:r>
          <w:rPr>
            <w:noProof/>
            <w:webHidden/>
          </w:rPr>
          <w:fldChar w:fldCharType="begin"/>
        </w:r>
        <w:r>
          <w:rPr>
            <w:noProof/>
            <w:webHidden/>
          </w:rPr>
          <w:instrText xml:space="preserve"> PAGEREF _Toc87014781 \h </w:instrText>
        </w:r>
        <w:r>
          <w:rPr>
            <w:noProof/>
            <w:webHidden/>
          </w:rPr>
        </w:r>
        <w:r>
          <w:rPr>
            <w:noProof/>
            <w:webHidden/>
          </w:rPr>
          <w:fldChar w:fldCharType="separate"/>
        </w:r>
        <w:r>
          <w:rPr>
            <w:noProof/>
            <w:webHidden/>
          </w:rPr>
          <w:t>18</w:t>
        </w:r>
        <w:r>
          <w:rPr>
            <w:noProof/>
            <w:webHidden/>
          </w:rPr>
          <w:fldChar w:fldCharType="end"/>
        </w:r>
      </w:hyperlink>
    </w:p>
    <w:p w14:paraId="428DFF2D" w14:textId="3224E8B8" w:rsidR="00C36EC9" w:rsidRDefault="00C36EC9">
      <w:pPr>
        <w:pStyle w:val="TOC1"/>
        <w:tabs>
          <w:tab w:val="right" w:leader="dot" w:pos="10790"/>
        </w:tabs>
        <w:rPr>
          <w:rFonts w:asciiTheme="minorHAnsi" w:eastAsiaTheme="minorEastAsia" w:hAnsiTheme="minorHAnsi" w:cstheme="minorBidi"/>
          <w:bCs w:val="0"/>
          <w:noProof/>
          <w:sz w:val="22"/>
          <w:szCs w:val="22"/>
        </w:rPr>
      </w:pPr>
      <w:hyperlink w:anchor="_Toc87014782" w:history="1">
        <w:r w:rsidRPr="002C36CC">
          <w:rPr>
            <w:rStyle w:val="Hyperlink"/>
            <w:noProof/>
          </w:rPr>
          <w:t>QUESTIONS</w:t>
        </w:r>
        <w:r>
          <w:rPr>
            <w:noProof/>
            <w:webHidden/>
          </w:rPr>
          <w:tab/>
        </w:r>
        <w:r>
          <w:rPr>
            <w:noProof/>
            <w:webHidden/>
          </w:rPr>
          <w:fldChar w:fldCharType="begin"/>
        </w:r>
        <w:r>
          <w:rPr>
            <w:noProof/>
            <w:webHidden/>
          </w:rPr>
          <w:instrText xml:space="preserve"> PAGEREF _Toc87014782 \h </w:instrText>
        </w:r>
        <w:r>
          <w:rPr>
            <w:noProof/>
            <w:webHidden/>
          </w:rPr>
        </w:r>
        <w:r>
          <w:rPr>
            <w:noProof/>
            <w:webHidden/>
          </w:rPr>
          <w:fldChar w:fldCharType="separate"/>
        </w:r>
        <w:r>
          <w:rPr>
            <w:noProof/>
            <w:webHidden/>
          </w:rPr>
          <w:t>19</w:t>
        </w:r>
        <w:r>
          <w:rPr>
            <w:noProof/>
            <w:webHidden/>
          </w:rPr>
          <w:fldChar w:fldCharType="end"/>
        </w:r>
      </w:hyperlink>
    </w:p>
    <w:p w14:paraId="208CA0F6" w14:textId="5C833F28" w:rsidR="00FB0EB3" w:rsidRDefault="00CE0C62">
      <w:pPr>
        <w:spacing w:before="0" w:line="240" w:lineRule="auto"/>
        <w:rPr>
          <w:color w:val="0B3C61"/>
          <w:sz w:val="28"/>
          <w:szCs w:val="28"/>
        </w:rPr>
      </w:pPr>
      <w:r>
        <w:fldChar w:fldCharType="end"/>
      </w:r>
      <w:r w:rsidR="00FB0EB3">
        <w:br w:type="page"/>
      </w:r>
    </w:p>
    <w:p w14:paraId="6F6CD2D9" w14:textId="79F23D46" w:rsidR="008465F8" w:rsidRPr="007E797C" w:rsidRDefault="007E797C" w:rsidP="007E797C">
      <w:pPr>
        <w:pStyle w:val="Heading1"/>
      </w:pPr>
      <w:bookmarkStart w:id="16" w:name="_Toc87014773"/>
      <w:r w:rsidRPr="007E797C">
        <w:lastRenderedPageBreak/>
        <w:t>I.</w:t>
      </w:r>
      <w:r>
        <w:t xml:space="preserve"> </w:t>
      </w:r>
      <w:r w:rsidR="00FF41B2" w:rsidRPr="007E797C">
        <w:t>ACCESSING NC*NOTIFY IN THE NC HEALTHCONNEX CLINICAL PORTAL</w:t>
      </w:r>
      <w:bookmarkEnd w:id="16"/>
    </w:p>
    <w:p w14:paraId="3955718B" w14:textId="010F6212" w:rsidR="008465F8" w:rsidRPr="0004736B" w:rsidRDefault="008465F8" w:rsidP="00CF202A">
      <w:pPr>
        <w:pStyle w:val="BodyText"/>
      </w:pPr>
      <w:r w:rsidRPr="0004736B">
        <w:t xml:space="preserve">Full participants who have enrolled in the NC*Notify </w:t>
      </w:r>
      <w:r w:rsidR="001D6DAF" w:rsidRPr="00B37F73">
        <w:t>V</w:t>
      </w:r>
      <w:r w:rsidR="001D6DAF">
        <w:t xml:space="preserve">4 or </w:t>
      </w:r>
      <w:r w:rsidR="00E21E7A">
        <w:t>V</w:t>
      </w:r>
      <w:r w:rsidR="001D6DAF">
        <w:t xml:space="preserve">4+ </w:t>
      </w:r>
      <w:r w:rsidRPr="0004736B">
        <w:t xml:space="preserve">service will find the NC*Notify event notification and care coordination tool within the NC HealthConnex </w:t>
      </w:r>
      <w:r w:rsidR="00E21E7A">
        <w:t>Clinical P</w:t>
      </w:r>
      <w:r w:rsidRPr="0004736B">
        <w:t>ortal.</w:t>
      </w:r>
      <w:r w:rsidR="0030716C">
        <w:t xml:space="preserve"> </w:t>
      </w:r>
      <w:r w:rsidRPr="0004736B">
        <w:t>This tool will provide participants with a dashboard-like view of patient activity through event notifications.</w:t>
      </w:r>
      <w:r w:rsidR="0030716C">
        <w:t xml:space="preserve"> </w:t>
      </w:r>
      <w:r w:rsidRPr="0004736B">
        <w:t>See below for more details about how to access NC*Notify event notifications.</w:t>
      </w:r>
    </w:p>
    <w:p w14:paraId="1DF1B591" w14:textId="7568ED0D" w:rsidR="008465F8" w:rsidRPr="00A05B3F" w:rsidRDefault="00A05B3F" w:rsidP="4C425B3E">
      <w:pPr>
        <w:pStyle w:val="BodyText"/>
        <w:rPr>
          <w:i/>
          <w:iCs/>
        </w:rPr>
      </w:pPr>
      <w:r w:rsidRPr="4C425B3E">
        <w:rPr>
          <w:i/>
          <w:iCs/>
          <w:color w:val="D86018" w:themeColor="accent2"/>
          <w:u w:val="single"/>
        </w:rPr>
        <w:t>Note:</w:t>
      </w:r>
      <w:r w:rsidRPr="4C425B3E">
        <w:rPr>
          <w:i/>
          <w:iCs/>
          <w:color w:val="D86018" w:themeColor="accent2"/>
        </w:rPr>
        <w:t xml:space="preserve"> P</w:t>
      </w:r>
      <w:r w:rsidR="008465F8" w:rsidRPr="4C425B3E">
        <w:rPr>
          <w:i/>
          <w:iCs/>
          <w:color w:val="D86018" w:themeColor="accent2"/>
        </w:rPr>
        <w:t>atient data in this guide is from our demo environment. No real patient data is displayed.</w:t>
      </w:r>
    </w:p>
    <w:p w14:paraId="4CA10E36" w14:textId="5F2CE0D9" w:rsidR="00CF202A" w:rsidRPr="00E21E7A" w:rsidRDefault="008465F8" w:rsidP="00CF202A">
      <w:pPr>
        <w:pStyle w:val="BodyText"/>
        <w:rPr>
          <w:i/>
          <w:iCs/>
          <w:color w:val="D86018" w:themeColor="accent2"/>
        </w:rPr>
      </w:pPr>
      <w:r w:rsidRPr="00E21E7A">
        <w:rPr>
          <w:i/>
          <w:iCs/>
          <w:color w:val="D86018" w:themeColor="accent2"/>
          <w:u w:val="single"/>
        </w:rPr>
        <w:t>Note:</w:t>
      </w:r>
      <w:r w:rsidR="0030716C" w:rsidRPr="00E21E7A">
        <w:rPr>
          <w:i/>
          <w:iCs/>
          <w:color w:val="D86018" w:themeColor="accent2"/>
        </w:rPr>
        <w:t xml:space="preserve"> </w:t>
      </w:r>
      <w:r w:rsidRPr="00E21E7A">
        <w:rPr>
          <w:i/>
          <w:iCs/>
          <w:color w:val="D86018" w:themeColor="accent2"/>
        </w:rPr>
        <w:t>Cookies must be enabled within the browser to view notifications.</w:t>
      </w:r>
    </w:p>
    <w:p w14:paraId="5CCF4DDF" w14:textId="59AB068E" w:rsidR="008465F8" w:rsidRPr="008465F8" w:rsidRDefault="008465F8" w:rsidP="00CF202A">
      <w:pPr>
        <w:pStyle w:val="BodyText"/>
        <w:rPr>
          <w:sz w:val="16"/>
          <w:szCs w:val="16"/>
        </w:rPr>
      </w:pPr>
    </w:p>
    <w:p w14:paraId="17EB47D2" w14:textId="77777777" w:rsidR="008465F8" w:rsidRPr="007E797C" w:rsidRDefault="008465F8" w:rsidP="007E797C">
      <w:pPr>
        <w:pStyle w:val="Heading2"/>
      </w:pPr>
      <w:bookmarkStart w:id="17" w:name="_Toc87014774"/>
      <w:r w:rsidRPr="007E797C">
        <w:t>Viewing Notifications</w:t>
      </w:r>
      <w:bookmarkEnd w:id="17"/>
    </w:p>
    <w:p w14:paraId="382EF4AB" w14:textId="71BC4A13" w:rsidR="008465F8" w:rsidRPr="0004736B" w:rsidRDefault="008465F8" w:rsidP="00B20242">
      <w:pPr>
        <w:pStyle w:val="BodyText"/>
      </w:pPr>
      <w:r w:rsidRPr="0004736B">
        <w:t xml:space="preserve">Log in to the </w:t>
      </w:r>
      <w:r w:rsidR="007E797C">
        <w:t>NC HealthConnex C</w:t>
      </w:r>
      <w:r w:rsidRPr="0004736B">
        <w:t xml:space="preserve">linical </w:t>
      </w:r>
      <w:r w:rsidR="007E797C">
        <w:t>P</w:t>
      </w:r>
      <w:r w:rsidRPr="0004736B">
        <w:t xml:space="preserve">ortal at </w:t>
      </w:r>
      <w:hyperlink r:id="rId12" w:history="1">
        <w:r w:rsidRPr="007E797C">
          <w:rPr>
            <w:color w:val="4F87A0" w:themeColor="accent1"/>
            <w:u w:val="single"/>
          </w:rPr>
          <w:t>https://portal.nchealthconnex.net</w:t>
        </w:r>
      </w:hyperlink>
      <w:r w:rsidRPr="0004736B">
        <w:t xml:space="preserve"> using your assigned credentials.</w:t>
      </w:r>
    </w:p>
    <w:p w14:paraId="58B39840" w14:textId="77777777" w:rsidR="00D568FA" w:rsidRDefault="00D568FA" w:rsidP="00B20242">
      <w:pPr>
        <w:pStyle w:val="BodyText"/>
      </w:pPr>
    </w:p>
    <w:p w14:paraId="258B8C03" w14:textId="28FCB5F0" w:rsidR="00D568FA" w:rsidRDefault="00D568FA" w:rsidP="00B20242">
      <w:pPr>
        <w:pStyle w:val="BodyText"/>
      </w:pPr>
      <w:r>
        <w:t>First, agree to the legal disclaimer to continue.</w:t>
      </w:r>
    </w:p>
    <w:p w14:paraId="714B0E85" w14:textId="33D49682" w:rsidR="00D568FA" w:rsidRDefault="00D568FA" w:rsidP="00B20242">
      <w:pPr>
        <w:pStyle w:val="BodyText"/>
      </w:pPr>
      <w:r w:rsidRPr="00D568FA">
        <w:rPr>
          <w:noProof/>
        </w:rPr>
        <w:drawing>
          <wp:inline distT="0" distB="0" distL="0" distR="0" wp14:anchorId="7D9ED695" wp14:editId="4F189389">
            <wp:extent cx="6858000" cy="3682365"/>
            <wp:effectExtent l="0" t="0" r="0" b="0"/>
            <wp:docPr id="1558265965" name="Picture 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65965" name="Picture 1" descr="Graphical user interface, text, application, Word, email&#10;&#10;Description automatically generated"/>
                    <pic:cNvPicPr/>
                  </pic:nvPicPr>
                  <pic:blipFill>
                    <a:blip r:embed="rId13"/>
                    <a:stretch>
                      <a:fillRect/>
                    </a:stretch>
                  </pic:blipFill>
                  <pic:spPr>
                    <a:xfrm>
                      <a:off x="0" y="0"/>
                      <a:ext cx="6858000" cy="3682365"/>
                    </a:xfrm>
                    <a:prstGeom prst="rect">
                      <a:avLst/>
                    </a:prstGeom>
                  </pic:spPr>
                </pic:pic>
              </a:graphicData>
            </a:graphic>
          </wp:inline>
        </w:drawing>
      </w:r>
    </w:p>
    <w:p w14:paraId="550FAEAE" w14:textId="77777777" w:rsidR="00D568FA" w:rsidRDefault="00D568FA" w:rsidP="00B20242">
      <w:pPr>
        <w:pStyle w:val="BodyText"/>
      </w:pPr>
    </w:p>
    <w:p w14:paraId="54865376" w14:textId="77777777" w:rsidR="00D568FA" w:rsidRDefault="00D568FA" w:rsidP="00B20242">
      <w:pPr>
        <w:pStyle w:val="BodyText"/>
      </w:pPr>
    </w:p>
    <w:p w14:paraId="72A66A80" w14:textId="77777777" w:rsidR="00D568FA" w:rsidRDefault="00D568FA" w:rsidP="00B20242">
      <w:pPr>
        <w:pStyle w:val="BodyText"/>
      </w:pPr>
    </w:p>
    <w:p w14:paraId="33CE58C2" w14:textId="3CE12F90" w:rsidR="00D568FA" w:rsidRDefault="00D568FA" w:rsidP="00B20242">
      <w:pPr>
        <w:pStyle w:val="BodyText"/>
      </w:pPr>
    </w:p>
    <w:p w14:paraId="33EF2A1D" w14:textId="77777777" w:rsidR="00E21E7A" w:rsidRDefault="00E21E7A" w:rsidP="00B20242">
      <w:pPr>
        <w:pStyle w:val="BodyText"/>
      </w:pPr>
    </w:p>
    <w:p w14:paraId="5A62F69E" w14:textId="77777777" w:rsidR="00D568FA" w:rsidRDefault="00D568FA" w:rsidP="00B20242">
      <w:pPr>
        <w:pStyle w:val="BodyText"/>
      </w:pPr>
    </w:p>
    <w:p w14:paraId="58F7DB56" w14:textId="77777777" w:rsidR="00D568FA" w:rsidRDefault="00D568FA" w:rsidP="00D568FA">
      <w:pPr>
        <w:pStyle w:val="BodyText"/>
      </w:pPr>
    </w:p>
    <w:p w14:paraId="70A77E8D" w14:textId="1C3E3B42" w:rsidR="00D568FA" w:rsidRDefault="00D568FA" w:rsidP="00D568FA">
      <w:pPr>
        <w:pStyle w:val="BodyText"/>
        <w:ind w:firstLine="302"/>
      </w:pPr>
      <w:r>
        <w:lastRenderedPageBreak/>
        <w:t>Next, close the Patient Search window that opens automatically.</w:t>
      </w:r>
    </w:p>
    <w:p w14:paraId="04737444" w14:textId="257B0EEC" w:rsidR="00D568FA" w:rsidRDefault="00D568FA" w:rsidP="00D568FA">
      <w:pPr>
        <w:pStyle w:val="BodyText"/>
        <w:ind w:firstLine="302"/>
      </w:pPr>
      <w:r w:rsidRPr="00D568FA">
        <w:rPr>
          <w:noProof/>
        </w:rPr>
        <w:drawing>
          <wp:inline distT="0" distB="0" distL="0" distR="0" wp14:anchorId="7CF84720" wp14:editId="1C171BBC">
            <wp:extent cx="6534150" cy="2742528"/>
            <wp:effectExtent l="0" t="0" r="0" b="1270"/>
            <wp:docPr id="63373802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38027" name="Picture 1" descr="Graphical user interface, text, application, email&#10;&#10;Description automatically generated"/>
                    <pic:cNvPicPr/>
                  </pic:nvPicPr>
                  <pic:blipFill>
                    <a:blip r:embed="rId14"/>
                    <a:stretch>
                      <a:fillRect/>
                    </a:stretch>
                  </pic:blipFill>
                  <pic:spPr>
                    <a:xfrm>
                      <a:off x="0" y="0"/>
                      <a:ext cx="6540389" cy="2745147"/>
                    </a:xfrm>
                    <a:prstGeom prst="rect">
                      <a:avLst/>
                    </a:prstGeom>
                  </pic:spPr>
                </pic:pic>
              </a:graphicData>
            </a:graphic>
          </wp:inline>
        </w:drawing>
      </w:r>
    </w:p>
    <w:p w14:paraId="5454D2C7" w14:textId="77777777" w:rsidR="00D568FA" w:rsidRDefault="00D568FA" w:rsidP="00B20242">
      <w:pPr>
        <w:pStyle w:val="BodyText"/>
      </w:pPr>
    </w:p>
    <w:p w14:paraId="1162799E" w14:textId="3A7A9ABA" w:rsidR="00864C94" w:rsidRPr="0004736B" w:rsidRDefault="008465F8" w:rsidP="00B20242">
      <w:pPr>
        <w:pStyle w:val="BodyText"/>
      </w:pPr>
      <w:r w:rsidRPr="0004736B">
        <w:t>To conduct a search or find a list of your organization’s notifications, click the NC*Notify menu item</w:t>
      </w:r>
      <w:r w:rsidR="00872EB3">
        <w:t xml:space="preserve"> (bell icon)</w:t>
      </w:r>
      <w:r w:rsidRPr="0004736B">
        <w:t xml:space="preserve"> </w:t>
      </w:r>
      <w:r w:rsidR="00864C94">
        <w:t>on t</w:t>
      </w:r>
      <w:r w:rsidRPr="0004736B">
        <w:t xml:space="preserve">he </w:t>
      </w:r>
      <w:r w:rsidR="00864C94">
        <w:t xml:space="preserve">left side </w:t>
      </w:r>
      <w:r w:rsidRPr="0004736B">
        <w:t>of your screen.</w:t>
      </w:r>
    </w:p>
    <w:p w14:paraId="7F6B6BD3" w14:textId="727BD9EB" w:rsidR="008465F8" w:rsidRPr="008465F8" w:rsidRDefault="00864C94" w:rsidP="004A6EA4">
      <w:pPr>
        <w:widowControl/>
        <w:autoSpaceDE/>
        <w:autoSpaceDN/>
        <w:spacing w:before="0" w:after="160" w:line="259" w:lineRule="auto"/>
        <w:rPr>
          <w:rFonts w:eastAsia="Calibri" w:cs="Times New Roman"/>
          <w:sz w:val="22"/>
        </w:rPr>
      </w:pPr>
      <w:r w:rsidRPr="00864C94">
        <w:rPr>
          <w:rFonts w:eastAsia="Calibri" w:cs="Times New Roman"/>
          <w:noProof/>
          <w:sz w:val="22"/>
        </w:rPr>
        <w:drawing>
          <wp:inline distT="0" distB="0" distL="0" distR="0" wp14:anchorId="14640AEE" wp14:editId="4312DC00">
            <wp:extent cx="6858000" cy="1138555"/>
            <wp:effectExtent l="0" t="0" r="0" b="4445"/>
            <wp:docPr id="268621540"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21540" name="Picture 1" descr="A picture containing graphical user interface&#10;&#10;Description automatically generated"/>
                    <pic:cNvPicPr/>
                  </pic:nvPicPr>
                  <pic:blipFill>
                    <a:blip r:embed="rId15"/>
                    <a:stretch>
                      <a:fillRect/>
                    </a:stretch>
                  </pic:blipFill>
                  <pic:spPr>
                    <a:xfrm>
                      <a:off x="0" y="0"/>
                      <a:ext cx="6858000" cy="1138555"/>
                    </a:xfrm>
                    <a:prstGeom prst="rect">
                      <a:avLst/>
                    </a:prstGeom>
                  </pic:spPr>
                </pic:pic>
              </a:graphicData>
            </a:graphic>
          </wp:inline>
        </w:drawing>
      </w:r>
    </w:p>
    <w:p w14:paraId="67F0CBA1" w14:textId="77777777" w:rsidR="00864C94" w:rsidRDefault="00864C94" w:rsidP="00B20242">
      <w:pPr>
        <w:pStyle w:val="BodyText"/>
      </w:pPr>
    </w:p>
    <w:p w14:paraId="2C66EAF7" w14:textId="5F66BEAD" w:rsidR="00A1297B" w:rsidRPr="00E21E7A" w:rsidRDefault="00A1297B" w:rsidP="00E21E7A">
      <w:pPr>
        <w:pStyle w:val="BodyText"/>
      </w:pPr>
      <w:r>
        <w:t>The u</w:t>
      </w:r>
      <w:r w:rsidRPr="002E6589">
        <w:t xml:space="preserve">ser is presented with </w:t>
      </w:r>
      <w:r>
        <w:t xml:space="preserve">the </w:t>
      </w:r>
      <w:r w:rsidRPr="002E6589">
        <w:t xml:space="preserve">following </w:t>
      </w:r>
      <w:r>
        <w:t>options, View Notifications</w:t>
      </w:r>
      <w:r w:rsidR="00864C94">
        <w:t xml:space="preserve"> (eyeball icon)</w:t>
      </w:r>
      <w:r>
        <w:t xml:space="preserve"> or Upload Panel</w:t>
      </w:r>
      <w:r w:rsidR="00864C94">
        <w:t xml:space="preserve"> (upload icon)</w:t>
      </w:r>
      <w:r>
        <w:t>.</w:t>
      </w:r>
      <w:r w:rsidR="00872EB3">
        <w:t xml:space="preserve"> Click on the eyeball icon.</w:t>
      </w:r>
    </w:p>
    <w:p w14:paraId="4F0E27B0" w14:textId="3FED5C04" w:rsidR="00A1297B" w:rsidRDefault="00872EB3" w:rsidP="004A6EA4">
      <w:pPr>
        <w:widowControl/>
        <w:autoSpaceDE/>
        <w:autoSpaceDN/>
        <w:spacing w:before="0" w:after="160" w:line="259" w:lineRule="auto"/>
        <w:rPr>
          <w:rFonts w:eastAsia="Calibri" w:cs="Times New Roman"/>
          <w:sz w:val="22"/>
        </w:rPr>
      </w:pPr>
      <w:r w:rsidRPr="00872EB3">
        <w:rPr>
          <w:rFonts w:eastAsia="Calibri" w:cs="Times New Roman"/>
          <w:noProof/>
          <w:sz w:val="22"/>
        </w:rPr>
        <w:drawing>
          <wp:inline distT="0" distB="0" distL="0" distR="0" wp14:anchorId="0FEFE2AB" wp14:editId="705ED6CA">
            <wp:extent cx="6858000" cy="1466215"/>
            <wp:effectExtent l="0" t="0" r="0" b="635"/>
            <wp:docPr id="1591746177"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46177" name="Picture 1" descr="Graphical user interface, application, Word&#10;&#10;Description automatically generated"/>
                    <pic:cNvPicPr/>
                  </pic:nvPicPr>
                  <pic:blipFill>
                    <a:blip r:embed="rId16"/>
                    <a:stretch>
                      <a:fillRect/>
                    </a:stretch>
                  </pic:blipFill>
                  <pic:spPr>
                    <a:xfrm>
                      <a:off x="0" y="0"/>
                      <a:ext cx="6858000" cy="1466215"/>
                    </a:xfrm>
                    <a:prstGeom prst="rect">
                      <a:avLst/>
                    </a:prstGeom>
                  </pic:spPr>
                </pic:pic>
              </a:graphicData>
            </a:graphic>
          </wp:inline>
        </w:drawing>
      </w:r>
    </w:p>
    <w:p w14:paraId="2686CDA3" w14:textId="77777777" w:rsidR="00A1297B" w:rsidRDefault="00A1297B" w:rsidP="004A6EA4">
      <w:pPr>
        <w:widowControl/>
        <w:autoSpaceDE/>
        <w:autoSpaceDN/>
        <w:spacing w:before="0" w:after="160" w:line="259" w:lineRule="auto"/>
        <w:rPr>
          <w:rFonts w:eastAsia="Calibri" w:cs="Times New Roman"/>
          <w:sz w:val="22"/>
        </w:rPr>
      </w:pPr>
    </w:p>
    <w:p w14:paraId="286DD821" w14:textId="136066F6" w:rsidR="008465F8" w:rsidRPr="0004736B" w:rsidRDefault="008465F8" w:rsidP="00B20242">
      <w:pPr>
        <w:pStyle w:val="BodyText"/>
        <w:keepNext/>
        <w:keepLines/>
        <w:widowControl/>
      </w:pPr>
      <w:r w:rsidRPr="0004736B">
        <w:lastRenderedPageBreak/>
        <w:t>If you are not a NC*Notify subscriber, the screen below will appear with directions on how to enroll and an overview of the NC*Notify service</w:t>
      </w:r>
      <w:r w:rsidR="006B361B">
        <w:t>.</w:t>
      </w:r>
    </w:p>
    <w:p w14:paraId="19093E23" w14:textId="385C204F" w:rsidR="008465F8" w:rsidRPr="008465F8" w:rsidRDefault="008465F8" w:rsidP="00B20242">
      <w:pPr>
        <w:keepNext/>
        <w:keepLines/>
        <w:widowControl/>
        <w:autoSpaceDE/>
        <w:autoSpaceDN/>
        <w:spacing w:before="0" w:after="160" w:line="259" w:lineRule="auto"/>
        <w:rPr>
          <w:rFonts w:eastAsia="Calibri" w:cs="Times New Roman"/>
          <w:sz w:val="22"/>
        </w:rPr>
      </w:pPr>
    </w:p>
    <w:p w14:paraId="12A17785" w14:textId="299901C9" w:rsidR="008465F8" w:rsidRPr="008465F8" w:rsidRDefault="00170B79" w:rsidP="00170B79">
      <w:pPr>
        <w:keepNext/>
        <w:keepLines/>
        <w:widowControl/>
        <w:autoSpaceDE/>
        <w:autoSpaceDN/>
        <w:spacing w:before="0" w:after="160" w:line="259" w:lineRule="auto"/>
        <w:jc w:val="center"/>
        <w:rPr>
          <w:rFonts w:eastAsia="Calibri" w:cs="Times New Roman"/>
          <w:sz w:val="22"/>
        </w:rPr>
      </w:pPr>
      <w:r>
        <w:rPr>
          <w:rFonts w:eastAsia="Calibri" w:cs="Times New Roman"/>
          <w:noProof/>
          <w:sz w:val="22"/>
        </w:rPr>
        <w:drawing>
          <wp:inline distT="0" distB="0" distL="0" distR="0" wp14:anchorId="69293581" wp14:editId="0C116F86">
            <wp:extent cx="5400675" cy="1913467"/>
            <wp:effectExtent l="0" t="0" r="0" b="0"/>
            <wp:docPr id="20817688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049" cy="1915725"/>
                    </a:xfrm>
                    <a:prstGeom prst="rect">
                      <a:avLst/>
                    </a:prstGeom>
                    <a:noFill/>
                    <a:ln>
                      <a:noFill/>
                    </a:ln>
                  </pic:spPr>
                </pic:pic>
              </a:graphicData>
            </a:graphic>
          </wp:inline>
        </w:drawing>
      </w:r>
    </w:p>
    <w:p w14:paraId="6D6D5F54" w14:textId="77777777" w:rsidR="008465F8" w:rsidRPr="008465F8" w:rsidRDefault="008465F8" w:rsidP="00B20242">
      <w:pPr>
        <w:keepNext/>
        <w:keepLines/>
        <w:widowControl/>
        <w:autoSpaceDE/>
        <w:autoSpaceDN/>
        <w:spacing w:before="0" w:after="160" w:line="259" w:lineRule="auto"/>
        <w:rPr>
          <w:rFonts w:eastAsia="Calibri" w:cs="Times New Roman"/>
          <w:sz w:val="22"/>
        </w:rPr>
      </w:pPr>
    </w:p>
    <w:p w14:paraId="17EF0ABC" w14:textId="30B6E907" w:rsidR="008465F8" w:rsidRPr="0004736B" w:rsidRDefault="008465F8" w:rsidP="00484805">
      <w:pPr>
        <w:pStyle w:val="BodyText"/>
        <w:rPr>
          <w:noProof/>
          <w:sz w:val="22"/>
        </w:rPr>
      </w:pPr>
      <w:r w:rsidRPr="0004736B">
        <w:t xml:space="preserve">If you have been granted access to NC*Notify notifications via the </w:t>
      </w:r>
      <w:r w:rsidR="006B361B">
        <w:t>C</w:t>
      </w:r>
      <w:r w:rsidRPr="0004736B">
        <w:t xml:space="preserve">linical </w:t>
      </w:r>
      <w:r w:rsidR="006B361B">
        <w:t>P</w:t>
      </w:r>
      <w:r w:rsidRPr="0004736B">
        <w:t xml:space="preserve">ortal, the screen below will appear. The screenshot shown provides a brief overview of each section. </w:t>
      </w:r>
      <w:r w:rsidRPr="0004736B">
        <w:rPr>
          <w:noProof/>
          <w:sz w:val="22"/>
        </w:rPr>
        <w:br/>
      </w:r>
    </w:p>
    <w:p w14:paraId="487B9375" w14:textId="78733A1C" w:rsidR="008465F8" w:rsidRDefault="009C6DFB" w:rsidP="004A6EA4">
      <w:pPr>
        <w:widowControl/>
        <w:autoSpaceDE/>
        <w:autoSpaceDN/>
        <w:spacing w:before="0" w:after="160" w:line="259" w:lineRule="auto"/>
        <w:rPr>
          <w:rFonts w:eastAsia="Calibri" w:cs="Times New Roman"/>
          <w:noProof/>
          <w:sz w:val="22"/>
        </w:rPr>
      </w:pPr>
      <w:r>
        <w:rPr>
          <w:rFonts w:eastAsia="Calibri" w:cs="Times New Roman"/>
          <w:noProof/>
          <w:sz w:val="22"/>
        </w:rPr>
        <w:drawing>
          <wp:inline distT="0" distB="0" distL="0" distR="0" wp14:anchorId="674BA296" wp14:editId="494B91D0">
            <wp:extent cx="6858000" cy="2514600"/>
            <wp:effectExtent l="0" t="0" r="0" b="0"/>
            <wp:docPr id="540207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9124" cy="2515012"/>
                    </a:xfrm>
                    <a:prstGeom prst="rect">
                      <a:avLst/>
                    </a:prstGeom>
                    <a:noFill/>
                    <a:ln>
                      <a:noFill/>
                    </a:ln>
                  </pic:spPr>
                </pic:pic>
              </a:graphicData>
            </a:graphic>
          </wp:inline>
        </w:drawing>
      </w:r>
    </w:p>
    <w:p w14:paraId="1DA95A66" w14:textId="77777777" w:rsidR="006B361B" w:rsidRPr="008465F8" w:rsidRDefault="006B361B" w:rsidP="004A6EA4">
      <w:pPr>
        <w:widowControl/>
        <w:autoSpaceDE/>
        <w:autoSpaceDN/>
        <w:spacing w:before="0" w:after="160" w:line="259" w:lineRule="auto"/>
        <w:rPr>
          <w:rFonts w:eastAsia="Calibri" w:cs="Times New Roman"/>
          <w:noProof/>
          <w:sz w:val="22"/>
        </w:rPr>
      </w:pPr>
    </w:p>
    <w:p w14:paraId="06856453" w14:textId="77777777" w:rsidR="008465F8" w:rsidRPr="008465F8" w:rsidRDefault="008465F8" w:rsidP="007E797C">
      <w:pPr>
        <w:pStyle w:val="Heading2"/>
      </w:pPr>
      <w:bookmarkStart w:id="18" w:name="_Toc87014775"/>
      <w:r w:rsidRPr="008465F8">
        <w:t>Learn More About Each Feature</w:t>
      </w:r>
      <w:bookmarkEnd w:id="18"/>
    </w:p>
    <w:p w14:paraId="4666766E" w14:textId="4083D0F8" w:rsidR="008465F8" w:rsidRPr="008465F8" w:rsidRDefault="008465F8" w:rsidP="00B04101">
      <w:pPr>
        <w:pStyle w:val="Heading3"/>
        <w:rPr>
          <w:rFonts w:eastAsia="Times New Roman" w:cs="Times New Roman"/>
          <w:color w:val="054F74"/>
          <w:sz w:val="22"/>
        </w:rPr>
      </w:pPr>
      <w:r w:rsidRPr="008465F8">
        <w:rPr>
          <w:rFonts w:eastAsia="Times New Roman" w:cs="Times New Roman"/>
          <w:noProof/>
          <w:color w:val="054F74"/>
          <w:sz w:val="22"/>
        </w:rPr>
        <w:drawing>
          <wp:inline distT="0" distB="0" distL="0" distR="0" wp14:anchorId="4B2CE58D" wp14:editId="5911C32A">
            <wp:extent cx="228600" cy="219456"/>
            <wp:effectExtent l="0" t="0" r="0" b="952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50D24B.tmp"/>
                    <pic:cNvPicPr/>
                  </pic:nvPicPr>
                  <pic:blipFill>
                    <a:blip r:embed="rId19">
                      <a:extLst>
                        <a:ext uri="{28A0092B-C50C-407E-A947-70E740481C1C}">
                          <a14:useLocalDpi xmlns:a14="http://schemas.microsoft.com/office/drawing/2010/main" val="0"/>
                        </a:ext>
                      </a:extLst>
                    </a:blip>
                    <a:stretch>
                      <a:fillRect/>
                    </a:stretch>
                  </pic:blipFill>
                  <pic:spPr>
                    <a:xfrm>
                      <a:off x="0" y="0"/>
                      <a:ext cx="228600" cy="219456"/>
                    </a:xfrm>
                    <a:prstGeom prst="rect">
                      <a:avLst/>
                    </a:prstGeom>
                  </pic:spPr>
                </pic:pic>
              </a:graphicData>
            </a:graphic>
          </wp:inline>
        </w:drawing>
      </w:r>
      <w:r w:rsidR="00A47620">
        <w:t xml:space="preserve"> </w:t>
      </w:r>
      <w:r w:rsidRPr="00B04101">
        <w:rPr>
          <w:szCs w:val="26"/>
        </w:rPr>
        <w:t>Conduct</w:t>
      </w:r>
      <w:r w:rsidRPr="008465F8">
        <w:t xml:space="preserve"> a Search</w:t>
      </w:r>
    </w:p>
    <w:p w14:paraId="69992AAA" w14:textId="77777777" w:rsidR="00B04101" w:rsidRDefault="008465F8" w:rsidP="00B04101">
      <w:pPr>
        <w:pStyle w:val="BodyText"/>
      </w:pPr>
      <w:r w:rsidRPr="0004736B">
        <w:t>A user can use the search box to filter results by patient name or M</w:t>
      </w:r>
      <w:r w:rsidR="001E4C96" w:rsidRPr="0004736B">
        <w:t xml:space="preserve">edical </w:t>
      </w:r>
      <w:r w:rsidRPr="0004736B">
        <w:t>R</w:t>
      </w:r>
      <w:r w:rsidR="001E4C96" w:rsidRPr="0004736B">
        <w:t xml:space="preserve">ecord </w:t>
      </w:r>
      <w:r w:rsidRPr="0004736B">
        <w:t>N</w:t>
      </w:r>
      <w:r w:rsidR="001E4C96" w:rsidRPr="0004736B">
        <w:t xml:space="preserve">umber (MRN) or </w:t>
      </w:r>
      <w:r w:rsidRPr="0004736B">
        <w:t>Patient ID. The Patient ID or MRN is pulled from the patient panel submitted by the Participant. If a user prefers to search for the MRN of the source facility (i.e., where the event took place), he/she can use the Add Filters drop-down and apply a filter for Source MRN.</w:t>
      </w:r>
    </w:p>
    <w:p w14:paraId="73FA36BF" w14:textId="1CCAA7DC" w:rsidR="004A6EA4" w:rsidRDefault="004A6EA4" w:rsidP="00B04101">
      <w:pPr>
        <w:pStyle w:val="BodyText"/>
        <w:rPr>
          <w:b/>
          <w:color w:val="4F87A0"/>
          <w:sz w:val="24"/>
          <w:szCs w:val="24"/>
        </w:rPr>
      </w:pPr>
    </w:p>
    <w:p w14:paraId="6D05F299" w14:textId="77777777" w:rsidR="002E6BB7" w:rsidRPr="0004736B" w:rsidRDefault="002E6BB7" w:rsidP="00B04101">
      <w:pPr>
        <w:pStyle w:val="BodyText"/>
        <w:rPr>
          <w:b/>
          <w:color w:val="4F87A0"/>
          <w:sz w:val="24"/>
          <w:szCs w:val="24"/>
        </w:rPr>
      </w:pPr>
    </w:p>
    <w:p w14:paraId="4452B909" w14:textId="549057C4" w:rsidR="008465F8" w:rsidRPr="008465F8" w:rsidRDefault="008465F8" w:rsidP="00D76E62">
      <w:pPr>
        <w:pStyle w:val="Heading3"/>
        <w:spacing w:before="0"/>
        <w:rPr>
          <w:rFonts w:eastAsia="Times New Roman" w:cs="Times New Roman"/>
          <w:color w:val="054F74"/>
          <w:sz w:val="22"/>
        </w:rPr>
      </w:pPr>
      <w:r w:rsidRPr="008465F8">
        <w:rPr>
          <w:rFonts w:eastAsia="Times New Roman" w:cs="Times New Roman"/>
          <w:noProof/>
          <w:color w:val="054F74"/>
          <w:sz w:val="22"/>
        </w:rPr>
        <w:lastRenderedPageBreak/>
        <w:drawing>
          <wp:inline distT="0" distB="0" distL="0" distR="0" wp14:anchorId="061D08F5" wp14:editId="22ED4B97">
            <wp:extent cx="228600" cy="21031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503452.tmp"/>
                    <pic:cNvPicPr/>
                  </pic:nvPicPr>
                  <pic:blipFill>
                    <a:blip r:embed="rId20">
                      <a:extLst>
                        <a:ext uri="{28A0092B-C50C-407E-A947-70E740481C1C}">
                          <a14:useLocalDpi xmlns:a14="http://schemas.microsoft.com/office/drawing/2010/main" val="0"/>
                        </a:ext>
                      </a:extLst>
                    </a:blip>
                    <a:stretch>
                      <a:fillRect/>
                    </a:stretch>
                  </pic:blipFill>
                  <pic:spPr>
                    <a:xfrm>
                      <a:off x="0" y="0"/>
                      <a:ext cx="228600" cy="210312"/>
                    </a:xfrm>
                    <a:prstGeom prst="rect">
                      <a:avLst/>
                    </a:prstGeom>
                  </pic:spPr>
                </pic:pic>
              </a:graphicData>
            </a:graphic>
          </wp:inline>
        </w:drawing>
      </w:r>
      <w:r w:rsidR="00A47620">
        <w:t xml:space="preserve"> </w:t>
      </w:r>
      <w:r w:rsidRPr="008465F8">
        <w:t>Apply a Filter</w:t>
      </w:r>
    </w:p>
    <w:p w14:paraId="7F2D2AFD" w14:textId="7DA769D7" w:rsidR="00A1297B" w:rsidRDefault="008465F8" w:rsidP="00B04101">
      <w:pPr>
        <w:pStyle w:val="BodyText"/>
      </w:pPr>
      <w:r w:rsidRPr="0004736B">
        <w:t>There are a variety of filter options that can be used to improve the view of notifications. First, if a user has access to more than one participant’s notification panels (i.e., if he/she has submitted more than one patient panel), he/she can click the Participant drop-down to see notifications from a single panel or all panels combined. Additionally, a user can filter by specific data elements in the notification using the Add Filters drop-down (e.g., number of ER Visits, Diagnosis, Chief Complaint, PCP, Event Type). This feature allows the user to apply specific search criteria to the notifications view. For example, a user could search for frequent ED utilizers with filters for Patient Class = Emergency (E), Event Type = Discharge (A03), and Number of ER visits</w:t>
      </w:r>
      <w:r w:rsidR="00A1297B" w:rsidRPr="00B37F73">
        <w:t>.</w:t>
      </w:r>
    </w:p>
    <w:p w14:paraId="17113B8F" w14:textId="77777777" w:rsidR="006B361B" w:rsidRDefault="006B361B" w:rsidP="00D76E62">
      <w:pPr>
        <w:pStyle w:val="BodyText"/>
        <w:spacing w:before="0"/>
      </w:pPr>
    </w:p>
    <w:p w14:paraId="46B04A3C" w14:textId="71491847" w:rsidR="008465F8" w:rsidRPr="008465F8" w:rsidRDefault="008465F8" w:rsidP="00B04101">
      <w:pPr>
        <w:pStyle w:val="Heading3"/>
        <w:rPr>
          <w:rFonts w:eastAsia="Times New Roman" w:cs="Times New Roman"/>
          <w:color w:val="054F74"/>
          <w:sz w:val="22"/>
        </w:rPr>
      </w:pPr>
      <w:r w:rsidRPr="008465F8">
        <w:rPr>
          <w:rFonts w:eastAsia="Times New Roman" w:cs="Times New Roman"/>
          <w:noProof/>
          <w:color w:val="054F74"/>
          <w:sz w:val="22"/>
        </w:rPr>
        <w:drawing>
          <wp:inline distT="0" distB="0" distL="0" distR="0" wp14:anchorId="04799642" wp14:editId="47861082">
            <wp:extent cx="228600" cy="219456"/>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50F7EC.tmp"/>
                    <pic:cNvPicPr/>
                  </pic:nvPicPr>
                  <pic:blipFill>
                    <a:blip r:embed="rId21">
                      <a:extLst>
                        <a:ext uri="{28A0092B-C50C-407E-A947-70E740481C1C}">
                          <a14:useLocalDpi xmlns:a14="http://schemas.microsoft.com/office/drawing/2010/main" val="0"/>
                        </a:ext>
                      </a:extLst>
                    </a:blip>
                    <a:stretch>
                      <a:fillRect/>
                    </a:stretch>
                  </pic:blipFill>
                  <pic:spPr>
                    <a:xfrm>
                      <a:off x="0" y="0"/>
                      <a:ext cx="228600" cy="219456"/>
                    </a:xfrm>
                    <a:prstGeom prst="rect">
                      <a:avLst/>
                    </a:prstGeom>
                  </pic:spPr>
                </pic:pic>
              </a:graphicData>
            </a:graphic>
          </wp:inline>
        </w:drawing>
      </w:r>
      <w:r w:rsidR="00A47620">
        <w:t xml:space="preserve"> </w:t>
      </w:r>
      <w:r w:rsidRPr="008465F8">
        <w:t>View List of Notifications</w:t>
      </w:r>
    </w:p>
    <w:p w14:paraId="741CC28D" w14:textId="77777777" w:rsidR="008465F8" w:rsidRPr="0004736B" w:rsidRDefault="008465F8" w:rsidP="008B59E0">
      <w:pPr>
        <w:pStyle w:val="BodyText"/>
      </w:pPr>
      <w:r w:rsidRPr="0004736B">
        <w:t>The notifications preview provides a quick summary of the following items:</w:t>
      </w:r>
    </w:p>
    <w:p w14:paraId="0E608480" w14:textId="77777777" w:rsidR="008465F8" w:rsidRPr="003945F1" w:rsidRDefault="008465F8" w:rsidP="003945F1">
      <w:pPr>
        <w:pStyle w:val="ListParagraph"/>
        <w:ind w:hanging="359"/>
      </w:pPr>
      <w:r w:rsidRPr="003945F1">
        <w:t>Gender</w:t>
      </w:r>
    </w:p>
    <w:p w14:paraId="27C7DDEC" w14:textId="77777777" w:rsidR="008465F8" w:rsidRPr="00842FB7" w:rsidRDefault="008465F8" w:rsidP="00842FB7">
      <w:pPr>
        <w:pStyle w:val="ListParagraph"/>
      </w:pPr>
      <w:r w:rsidRPr="00842FB7">
        <w:t>Name</w:t>
      </w:r>
    </w:p>
    <w:p w14:paraId="39995BC9" w14:textId="461AD0B4" w:rsidR="008465F8" w:rsidRPr="00842FB7" w:rsidRDefault="008465F8" w:rsidP="00842FB7">
      <w:pPr>
        <w:pStyle w:val="ListParagraph"/>
      </w:pPr>
      <w:r w:rsidRPr="00842FB7">
        <w:t xml:space="preserve">MRN/Unique identifier assigned by you (the </w:t>
      </w:r>
      <w:r w:rsidR="00AC739B" w:rsidRPr="00842FB7">
        <w:t>p</w:t>
      </w:r>
      <w:r w:rsidRPr="00842FB7">
        <w:t>articipant)</w:t>
      </w:r>
    </w:p>
    <w:p w14:paraId="4B62F893" w14:textId="49E01D87" w:rsidR="008465F8" w:rsidRPr="00842FB7" w:rsidRDefault="003945F1" w:rsidP="00842FB7">
      <w:pPr>
        <w:pStyle w:val="ListParagraph"/>
      </w:pPr>
      <w:r>
        <w:t>Location, d</w:t>
      </w:r>
      <w:r w:rsidR="008465F8" w:rsidRPr="00842FB7">
        <w:t>ate and time of the encounter/event</w:t>
      </w:r>
    </w:p>
    <w:p w14:paraId="2EE6EEFA" w14:textId="3621B745" w:rsidR="008465F8" w:rsidRPr="00842FB7" w:rsidRDefault="00AC739B" w:rsidP="00842FB7">
      <w:pPr>
        <w:pStyle w:val="ListParagraph"/>
      </w:pPr>
      <w:r w:rsidRPr="00842FB7">
        <w:t>N</w:t>
      </w:r>
      <w:r w:rsidR="008465F8" w:rsidRPr="00842FB7">
        <w:t>otification event type</w:t>
      </w:r>
    </w:p>
    <w:p w14:paraId="547FA4CC" w14:textId="7B173B6A" w:rsidR="00AC739B" w:rsidRDefault="008465F8" w:rsidP="00842FB7">
      <w:pPr>
        <w:pStyle w:val="ListParagraph"/>
      </w:pPr>
      <w:r w:rsidRPr="00842FB7">
        <w:t xml:space="preserve">Patient </w:t>
      </w:r>
      <w:r w:rsidR="003945F1">
        <w:t>c</w:t>
      </w:r>
      <w:r w:rsidRPr="00842FB7">
        <w:t xml:space="preserve">omplaint followed by the </w:t>
      </w:r>
      <w:r w:rsidR="00AC739B" w:rsidRPr="00842FB7">
        <w:t>d</w:t>
      </w:r>
      <w:r w:rsidRPr="00842FB7">
        <w:t>iagnosis (if provided</w:t>
      </w:r>
      <w:r w:rsidRPr="0004736B">
        <w:t>)</w:t>
      </w:r>
    </w:p>
    <w:p w14:paraId="3164A00E" w14:textId="77777777" w:rsidR="004F24B9" w:rsidRDefault="004F24B9" w:rsidP="00D76E62">
      <w:pPr>
        <w:spacing w:before="0"/>
      </w:pPr>
    </w:p>
    <w:p w14:paraId="56C45988" w14:textId="394A146B" w:rsidR="008465F8" w:rsidRPr="008465F8" w:rsidRDefault="008465F8" w:rsidP="00173798">
      <w:pPr>
        <w:pStyle w:val="Heading3"/>
        <w:rPr>
          <w:rFonts w:eastAsia="Calibri" w:cs="Times New Roman"/>
          <w:color w:val="666667"/>
          <w:sz w:val="22"/>
        </w:rPr>
      </w:pPr>
      <w:r w:rsidRPr="008465F8">
        <w:rPr>
          <w:rFonts w:eastAsia="Times New Roman" w:cs="Times New Roman"/>
          <w:noProof/>
          <w:color w:val="054F74"/>
          <w:sz w:val="22"/>
        </w:rPr>
        <w:drawing>
          <wp:inline distT="0" distB="0" distL="0" distR="0" wp14:anchorId="7D341D58" wp14:editId="5356BC2B">
            <wp:extent cx="210312"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55077EB.tmp"/>
                    <pic:cNvPicPr/>
                  </pic:nvPicPr>
                  <pic:blipFill>
                    <a:blip r:embed="rId22">
                      <a:extLst>
                        <a:ext uri="{28A0092B-C50C-407E-A947-70E740481C1C}">
                          <a14:useLocalDpi xmlns:a14="http://schemas.microsoft.com/office/drawing/2010/main" val="0"/>
                        </a:ext>
                      </a:extLst>
                    </a:blip>
                    <a:stretch>
                      <a:fillRect/>
                    </a:stretch>
                  </pic:blipFill>
                  <pic:spPr>
                    <a:xfrm>
                      <a:off x="0" y="0"/>
                      <a:ext cx="210312" cy="228600"/>
                    </a:xfrm>
                    <a:prstGeom prst="rect">
                      <a:avLst/>
                    </a:prstGeom>
                  </pic:spPr>
                </pic:pic>
              </a:graphicData>
            </a:graphic>
          </wp:inline>
        </w:drawing>
      </w:r>
      <w:r w:rsidR="00A47620">
        <w:t xml:space="preserve"> </w:t>
      </w:r>
      <w:r w:rsidRPr="008465F8">
        <w:t>Download the Notifications Summary</w:t>
      </w:r>
    </w:p>
    <w:p w14:paraId="63DA7AC3" w14:textId="4EF0C6F9" w:rsidR="008465F8" w:rsidRDefault="008465F8" w:rsidP="007D7DB5">
      <w:pPr>
        <w:pStyle w:val="BodyText"/>
      </w:pPr>
      <w:r w:rsidRPr="0004736B">
        <w:t>One of the buttons in the upper right corner of the notifications preview section is the download button. This allows you to download all notifications or a list of notifications that have been selectively filtered (up to a maximum of 500 notifications). The downloaded notifications are saved as a comma-separated file (.csv), which will open in Microsoft Excel. This feature allows the user to download notifications at any time based on his/her selected criteria and share data with outside users or care teams, add additional data to the spreadsheet, and more.</w:t>
      </w:r>
    </w:p>
    <w:p w14:paraId="156CA8EE" w14:textId="77777777" w:rsidR="004F24B9" w:rsidRPr="008465F8" w:rsidRDefault="004F24B9" w:rsidP="00D76E62">
      <w:pPr>
        <w:pStyle w:val="BodyText"/>
        <w:spacing w:before="0"/>
        <w:rPr>
          <w:sz w:val="22"/>
        </w:rPr>
      </w:pPr>
    </w:p>
    <w:p w14:paraId="4FA46D38" w14:textId="41D32FE9" w:rsidR="008465F8" w:rsidRPr="008465F8" w:rsidRDefault="008465F8" w:rsidP="007D7DB5">
      <w:pPr>
        <w:pStyle w:val="Heading3"/>
        <w:rPr>
          <w:rFonts w:eastAsia="Times New Roman" w:cs="Times New Roman"/>
          <w:color w:val="054F74"/>
          <w:sz w:val="22"/>
        </w:rPr>
      </w:pPr>
      <w:r w:rsidRPr="008465F8">
        <w:rPr>
          <w:rFonts w:eastAsia="Times New Roman" w:cs="Times New Roman"/>
          <w:noProof/>
          <w:color w:val="054F74"/>
          <w:sz w:val="22"/>
        </w:rPr>
        <w:drawing>
          <wp:inline distT="0" distB="0" distL="0" distR="0" wp14:anchorId="417D998F" wp14:editId="0A78D7EC">
            <wp:extent cx="2286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50337B.tmp"/>
                    <pic:cNvPicPr/>
                  </pic:nvPicPr>
                  <pic:blipFill>
                    <a:blip r:embed="rId2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47620">
        <w:t xml:space="preserve"> </w:t>
      </w:r>
      <w:r w:rsidRPr="008465F8">
        <w:t>View Workflow Status</w:t>
      </w:r>
    </w:p>
    <w:p w14:paraId="71FEEA23" w14:textId="4CD66D29" w:rsidR="008465F8" w:rsidRPr="008465F8" w:rsidRDefault="008465F8" w:rsidP="00850675">
      <w:pPr>
        <w:pStyle w:val="BodyText"/>
        <w:rPr>
          <w:rFonts w:eastAsia="Times New Roman"/>
          <w:color w:val="054F74"/>
          <w:sz w:val="32"/>
          <w:szCs w:val="32"/>
        </w:rPr>
      </w:pPr>
      <w:r w:rsidRPr="0004736B">
        <w:t xml:space="preserve">The NC*Notify dashboard within the </w:t>
      </w:r>
      <w:r w:rsidR="004F24B9">
        <w:t>C</w:t>
      </w:r>
      <w:r w:rsidRPr="0004736B">
        <w:t xml:space="preserve">linical </w:t>
      </w:r>
      <w:r w:rsidR="004F24B9">
        <w:t>P</w:t>
      </w:r>
      <w:r w:rsidRPr="0004736B">
        <w:t xml:space="preserve">ortal has three basic work-flow statuses (Not </w:t>
      </w:r>
      <w:r w:rsidR="003945F1">
        <w:t>s</w:t>
      </w:r>
      <w:r w:rsidRPr="0004736B">
        <w:t xml:space="preserve">tarted, In </w:t>
      </w:r>
      <w:r w:rsidR="003945F1">
        <w:t>p</w:t>
      </w:r>
      <w:r w:rsidRPr="0004736B">
        <w:t>rogress, and Completed) to allow users to track actions taken during care coordination. Each status corresponds to the respective tab in the notifications preview screen and will also be recorded in the Status Log section of the full notification view.</w:t>
      </w:r>
    </w:p>
    <w:p w14:paraId="5B693706" w14:textId="255497A3" w:rsidR="008465F8" w:rsidRPr="008465F8" w:rsidRDefault="008465F8" w:rsidP="001F5718">
      <w:pPr>
        <w:pStyle w:val="Heading3"/>
        <w:keepNext/>
        <w:keepLines/>
        <w:rPr>
          <w:rFonts w:eastAsia="Times New Roman" w:cs="Times New Roman"/>
          <w:color w:val="054F74"/>
          <w:sz w:val="22"/>
        </w:rPr>
      </w:pPr>
      <w:r w:rsidRPr="008465F8">
        <w:rPr>
          <w:rFonts w:eastAsia="Times New Roman" w:cs="Times New Roman"/>
          <w:noProof/>
          <w:color w:val="054F74"/>
          <w:sz w:val="22"/>
        </w:rPr>
        <w:lastRenderedPageBreak/>
        <w:drawing>
          <wp:inline distT="0" distB="0" distL="0" distR="0" wp14:anchorId="59002B76" wp14:editId="76902694">
            <wp:extent cx="219456" cy="228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50E78E.tmp"/>
                    <pic:cNvPicPr/>
                  </pic:nvPicPr>
                  <pic:blipFill>
                    <a:blip r:embed="rId24">
                      <a:extLst>
                        <a:ext uri="{28A0092B-C50C-407E-A947-70E740481C1C}">
                          <a14:useLocalDpi xmlns:a14="http://schemas.microsoft.com/office/drawing/2010/main" val="0"/>
                        </a:ext>
                      </a:extLst>
                    </a:blip>
                    <a:stretch>
                      <a:fillRect/>
                    </a:stretch>
                  </pic:blipFill>
                  <pic:spPr>
                    <a:xfrm>
                      <a:off x="0" y="0"/>
                      <a:ext cx="219456" cy="228600"/>
                    </a:xfrm>
                    <a:prstGeom prst="rect">
                      <a:avLst/>
                    </a:prstGeom>
                  </pic:spPr>
                </pic:pic>
              </a:graphicData>
            </a:graphic>
          </wp:inline>
        </w:drawing>
      </w:r>
      <w:r w:rsidR="00A47620">
        <w:t xml:space="preserve"> </w:t>
      </w:r>
      <w:r w:rsidRPr="008465F8">
        <w:t>Access the Full Notification</w:t>
      </w:r>
    </w:p>
    <w:p w14:paraId="6E70DA30" w14:textId="7F42F1A3" w:rsidR="008465F8" w:rsidRPr="0004736B" w:rsidRDefault="008465F8" w:rsidP="001F5718">
      <w:pPr>
        <w:pStyle w:val="BodyText"/>
        <w:keepNext/>
        <w:keepLines/>
      </w:pPr>
      <w:r w:rsidRPr="0004736B">
        <w:t>When a notification is selected from the list, a more detailed view will display on the right with information from both the ADT</w:t>
      </w:r>
      <w:r w:rsidR="001E4C96" w:rsidRPr="0004736B">
        <w:t xml:space="preserve"> (admission, discharge, transfer)</w:t>
      </w:r>
      <w:r w:rsidRPr="0004736B">
        <w:t xml:space="preserve"> message and the patient panel submitted by the Participant. This includes key demographic and event information including, but not limited to:</w:t>
      </w:r>
    </w:p>
    <w:p w14:paraId="7A6F4AAF" w14:textId="77777777" w:rsidR="008465F8" w:rsidRPr="0004736B" w:rsidRDefault="008465F8" w:rsidP="00D76E62">
      <w:pPr>
        <w:pStyle w:val="ListParagraph"/>
        <w:keepNext/>
        <w:keepLines/>
        <w:spacing w:before="0" w:after="120" w:line="254" w:lineRule="auto"/>
        <w:ind w:left="1022"/>
      </w:pPr>
      <w:r w:rsidRPr="0004736B">
        <w:t>Name</w:t>
      </w:r>
    </w:p>
    <w:p w14:paraId="1A912778" w14:textId="77777777" w:rsidR="008465F8" w:rsidRPr="0004736B" w:rsidRDefault="008465F8" w:rsidP="00D76E62">
      <w:pPr>
        <w:pStyle w:val="ListParagraph"/>
        <w:keepNext/>
        <w:keepLines/>
        <w:spacing w:before="0" w:after="120" w:line="254" w:lineRule="auto"/>
        <w:ind w:left="1022"/>
      </w:pPr>
      <w:r w:rsidRPr="0004736B">
        <w:t>Patient ID or MRN</w:t>
      </w:r>
    </w:p>
    <w:p w14:paraId="4DA3DEDD" w14:textId="77777777" w:rsidR="008465F8" w:rsidRPr="0004736B" w:rsidRDefault="008465F8" w:rsidP="00D76E62">
      <w:pPr>
        <w:pStyle w:val="ListParagraph"/>
        <w:keepNext/>
        <w:keepLines/>
        <w:spacing w:before="0" w:after="120" w:line="254" w:lineRule="auto"/>
        <w:ind w:left="1022"/>
      </w:pPr>
      <w:r w:rsidRPr="0004736B">
        <w:t>Date of Birth</w:t>
      </w:r>
    </w:p>
    <w:p w14:paraId="22A9ADF0" w14:textId="77777777" w:rsidR="008465F8" w:rsidRPr="0004736B" w:rsidRDefault="008465F8" w:rsidP="00D76E62">
      <w:pPr>
        <w:pStyle w:val="ListParagraph"/>
        <w:keepNext/>
        <w:keepLines/>
        <w:spacing w:before="0" w:after="120" w:line="254" w:lineRule="auto"/>
        <w:ind w:left="1022"/>
      </w:pPr>
      <w:r w:rsidRPr="0004736B">
        <w:t>Address</w:t>
      </w:r>
    </w:p>
    <w:p w14:paraId="62828802" w14:textId="77777777" w:rsidR="008465F8" w:rsidRPr="0004736B" w:rsidRDefault="008465F8" w:rsidP="00D76E62">
      <w:pPr>
        <w:pStyle w:val="ListParagraph"/>
        <w:keepNext/>
        <w:keepLines/>
        <w:spacing w:before="0" w:after="120" w:line="254" w:lineRule="auto"/>
        <w:ind w:left="1022"/>
      </w:pPr>
      <w:r w:rsidRPr="0004736B">
        <w:t>Number of IP and ER Visits (last 6 months)</w:t>
      </w:r>
    </w:p>
    <w:p w14:paraId="134C6D03" w14:textId="77777777" w:rsidR="008465F8" w:rsidRPr="0004736B" w:rsidRDefault="008465F8" w:rsidP="00D76E62">
      <w:pPr>
        <w:pStyle w:val="ListParagraph"/>
        <w:keepNext/>
        <w:keepLines/>
        <w:spacing w:before="0" w:after="120" w:line="254" w:lineRule="auto"/>
        <w:ind w:left="1022"/>
      </w:pPr>
      <w:r w:rsidRPr="0004736B">
        <w:t>Recorded Event Date and Time</w:t>
      </w:r>
    </w:p>
    <w:p w14:paraId="75FEC9AE" w14:textId="77777777" w:rsidR="008465F8" w:rsidRPr="0004736B" w:rsidRDefault="008465F8" w:rsidP="00D76E62">
      <w:pPr>
        <w:pStyle w:val="ListParagraph"/>
        <w:keepNext/>
        <w:keepLines/>
        <w:spacing w:before="0" w:after="120" w:line="254" w:lineRule="auto"/>
        <w:ind w:left="1022"/>
      </w:pPr>
      <w:r w:rsidRPr="0004736B">
        <w:t>Patient Class (e.g., ER, IP, OP)</w:t>
      </w:r>
    </w:p>
    <w:p w14:paraId="4A8BFDE3" w14:textId="77777777" w:rsidR="008465F8" w:rsidRPr="0004736B" w:rsidRDefault="008465F8" w:rsidP="00D76E62">
      <w:pPr>
        <w:pStyle w:val="ListParagraph"/>
        <w:keepNext/>
        <w:keepLines/>
        <w:spacing w:before="0" w:after="120" w:line="254" w:lineRule="auto"/>
        <w:ind w:left="1022"/>
      </w:pPr>
      <w:r w:rsidRPr="0004736B">
        <w:t>Event Type (e.g., Admit, Discharge)</w:t>
      </w:r>
    </w:p>
    <w:p w14:paraId="7797DA08" w14:textId="77777777" w:rsidR="008465F8" w:rsidRPr="0004736B" w:rsidRDefault="008465F8" w:rsidP="00D76E62">
      <w:pPr>
        <w:pStyle w:val="ListParagraph"/>
        <w:keepNext/>
        <w:keepLines/>
        <w:spacing w:before="0" w:after="120" w:line="254" w:lineRule="auto"/>
        <w:ind w:left="1022"/>
      </w:pPr>
      <w:r w:rsidRPr="0004736B">
        <w:t>Event Location</w:t>
      </w:r>
    </w:p>
    <w:p w14:paraId="17946CAE" w14:textId="77777777" w:rsidR="008465F8" w:rsidRPr="0004736B" w:rsidRDefault="008465F8" w:rsidP="00D76E62">
      <w:pPr>
        <w:pStyle w:val="ListParagraph"/>
        <w:keepNext/>
        <w:keepLines/>
        <w:spacing w:before="0" w:after="120" w:line="254" w:lineRule="auto"/>
        <w:ind w:left="1022"/>
      </w:pPr>
      <w:r w:rsidRPr="0004736B">
        <w:t>Patient Diagnosis</w:t>
      </w:r>
    </w:p>
    <w:p w14:paraId="341A07C8" w14:textId="77777777" w:rsidR="008465F8" w:rsidRPr="0004736B" w:rsidRDefault="008465F8" w:rsidP="00D76E62">
      <w:pPr>
        <w:pStyle w:val="ListParagraph"/>
        <w:keepNext/>
        <w:keepLines/>
        <w:spacing w:before="0" w:after="120" w:line="254" w:lineRule="auto"/>
        <w:ind w:left="1022"/>
      </w:pPr>
      <w:r w:rsidRPr="0004736B">
        <w:t>Discharge Disposition</w:t>
      </w:r>
    </w:p>
    <w:p w14:paraId="65A962D0" w14:textId="77777777" w:rsidR="008465F8" w:rsidRPr="0004736B" w:rsidRDefault="008465F8" w:rsidP="00D76E62">
      <w:pPr>
        <w:pStyle w:val="ListParagraph"/>
        <w:keepNext/>
        <w:keepLines/>
        <w:spacing w:before="0" w:after="120" w:line="254" w:lineRule="auto"/>
        <w:ind w:left="1022"/>
      </w:pPr>
      <w:r w:rsidRPr="0004736B">
        <w:t>Discharge Location</w:t>
      </w:r>
    </w:p>
    <w:p w14:paraId="2E40B9A1" w14:textId="77777777" w:rsidR="008465F8" w:rsidRPr="0004736B" w:rsidRDefault="008465F8" w:rsidP="00D76E62">
      <w:pPr>
        <w:pStyle w:val="ListParagraph"/>
        <w:keepNext/>
        <w:keepLines/>
        <w:spacing w:before="0" w:after="120" w:line="254" w:lineRule="auto"/>
        <w:ind w:left="1022"/>
      </w:pPr>
      <w:r w:rsidRPr="0004736B">
        <w:t>Patient Complaint</w:t>
      </w:r>
    </w:p>
    <w:p w14:paraId="6A4660EF" w14:textId="77777777" w:rsidR="00850675" w:rsidRPr="00D76E62" w:rsidRDefault="008465F8" w:rsidP="00D76E62">
      <w:pPr>
        <w:pStyle w:val="ListParagraph"/>
        <w:keepNext/>
        <w:keepLines/>
        <w:spacing w:before="0" w:after="120" w:line="254" w:lineRule="auto"/>
        <w:ind w:left="1022"/>
        <w:rPr>
          <w:sz w:val="22"/>
        </w:rPr>
      </w:pPr>
      <w:r w:rsidRPr="0004736B">
        <w:t>Admit Source</w:t>
      </w:r>
    </w:p>
    <w:p w14:paraId="38E1ADE2" w14:textId="77777777" w:rsidR="00D76E62" w:rsidRPr="00D76E62" w:rsidRDefault="00D76E62" w:rsidP="00D76E62">
      <w:pPr>
        <w:keepNext/>
        <w:keepLines/>
        <w:spacing w:before="0"/>
        <w:rPr>
          <w:sz w:val="22"/>
        </w:rPr>
      </w:pPr>
    </w:p>
    <w:p w14:paraId="72337794" w14:textId="37BEEEB3" w:rsidR="008465F8" w:rsidRPr="008465F8" w:rsidRDefault="008465F8" w:rsidP="0048476B">
      <w:pPr>
        <w:pStyle w:val="Heading3"/>
        <w:rPr>
          <w:rFonts w:eastAsia="Times New Roman" w:cs="Times New Roman"/>
          <w:color w:val="054F74"/>
          <w:sz w:val="22"/>
        </w:rPr>
      </w:pPr>
      <w:r w:rsidRPr="008465F8">
        <w:rPr>
          <w:rFonts w:eastAsia="Times New Roman" w:cs="Times New Roman"/>
          <w:noProof/>
          <w:color w:val="054F74"/>
          <w:sz w:val="22"/>
        </w:rPr>
        <w:drawing>
          <wp:inline distT="0" distB="0" distL="0" distR="0" wp14:anchorId="1324FE5E" wp14:editId="0D3F26B5">
            <wp:extent cx="246888" cy="2286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5505F5F.tmp"/>
                    <pic:cNvPicPr/>
                  </pic:nvPicPr>
                  <pic:blipFill>
                    <a:blip r:embed="rId25">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inline>
        </w:drawing>
      </w:r>
      <w:r w:rsidR="00A47620">
        <w:t xml:space="preserve"> </w:t>
      </w:r>
      <w:r w:rsidRPr="008465F8">
        <w:t>View Status Log</w:t>
      </w:r>
    </w:p>
    <w:p w14:paraId="406C4FCF" w14:textId="77777777" w:rsidR="0048476B" w:rsidRDefault="008465F8" w:rsidP="0048476B">
      <w:pPr>
        <w:pStyle w:val="BodyText"/>
      </w:pPr>
      <w:r w:rsidRPr="0004736B">
        <w:t>A Status Log section is displayed below the Most Recent Event and/or Additional Information sections of the detailed notification view. This section provides a history of actions taken by users when changing the status. Each entry will record the username, date and time, and which work-flow status was set for the notification.</w:t>
      </w:r>
    </w:p>
    <w:p w14:paraId="4A37D207" w14:textId="77777777" w:rsidR="00D76E62" w:rsidRDefault="00D76E62" w:rsidP="00D76E62">
      <w:pPr>
        <w:pStyle w:val="BodyText"/>
        <w:spacing w:before="0"/>
      </w:pPr>
    </w:p>
    <w:p w14:paraId="1F10A4B1" w14:textId="34519A24" w:rsidR="008465F8" w:rsidRPr="008465F8" w:rsidRDefault="008465F8" w:rsidP="0048476B">
      <w:pPr>
        <w:pStyle w:val="Heading3"/>
        <w:rPr>
          <w:rFonts w:eastAsia="Times New Roman" w:cs="Times New Roman"/>
          <w:color w:val="054F74"/>
          <w:sz w:val="22"/>
        </w:rPr>
      </w:pPr>
      <w:r w:rsidRPr="008465F8">
        <w:rPr>
          <w:rFonts w:eastAsia="Times New Roman" w:cs="Times New Roman"/>
          <w:noProof/>
          <w:color w:val="054F74"/>
          <w:sz w:val="22"/>
        </w:rPr>
        <w:drawing>
          <wp:inline distT="0" distB="0" distL="0" distR="0" wp14:anchorId="4ABC96F7" wp14:editId="3FF857D3">
            <wp:extent cx="256032"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50D03B.tmp"/>
                    <pic:cNvPicPr/>
                  </pic:nvPicPr>
                  <pic:blipFill>
                    <a:blip r:embed="rId26">
                      <a:extLst>
                        <a:ext uri="{28A0092B-C50C-407E-A947-70E740481C1C}">
                          <a14:useLocalDpi xmlns:a14="http://schemas.microsoft.com/office/drawing/2010/main" val="0"/>
                        </a:ext>
                      </a:extLst>
                    </a:blip>
                    <a:stretch>
                      <a:fillRect/>
                    </a:stretch>
                  </pic:blipFill>
                  <pic:spPr>
                    <a:xfrm>
                      <a:off x="0" y="0"/>
                      <a:ext cx="256032" cy="228600"/>
                    </a:xfrm>
                    <a:prstGeom prst="rect">
                      <a:avLst/>
                    </a:prstGeom>
                  </pic:spPr>
                </pic:pic>
              </a:graphicData>
            </a:graphic>
          </wp:inline>
        </w:drawing>
      </w:r>
      <w:r w:rsidR="00A47620">
        <w:t xml:space="preserve"> </w:t>
      </w:r>
      <w:r w:rsidRPr="008465F8">
        <w:t xml:space="preserve">View </w:t>
      </w:r>
      <w:r w:rsidR="003945F1">
        <w:t>Prior Events</w:t>
      </w:r>
    </w:p>
    <w:p w14:paraId="5C8ADF3C" w14:textId="64C50CBA" w:rsidR="008465F8" w:rsidRDefault="008465F8" w:rsidP="0048476B">
      <w:pPr>
        <w:pStyle w:val="BodyText"/>
      </w:pPr>
      <w:r w:rsidRPr="0004736B">
        <w:t>At the bottom of the detailed notification view, the event notification service also displays a list of historical events for the patient. The Event History begins when the Participant goes live on NC*Notify (when the first patient panel/roster was submitted). Each prior event is populated by information from the Admission Discharge Transfer (ADT) messages that are received.</w:t>
      </w:r>
    </w:p>
    <w:p w14:paraId="26EB0B24" w14:textId="77777777" w:rsidR="00D76E62" w:rsidRPr="008465F8" w:rsidRDefault="00D76E62" w:rsidP="005A7CC2">
      <w:pPr>
        <w:pStyle w:val="BodyText"/>
        <w:spacing w:before="0"/>
        <w:rPr>
          <w:sz w:val="22"/>
        </w:rPr>
      </w:pPr>
    </w:p>
    <w:p w14:paraId="56A2DED5" w14:textId="77777777" w:rsidR="008465F8" w:rsidRPr="008465F8" w:rsidRDefault="008465F8" w:rsidP="007E797C">
      <w:pPr>
        <w:pStyle w:val="Heading2"/>
      </w:pPr>
      <w:bookmarkStart w:id="19" w:name="_Toc87014776"/>
      <w:r w:rsidRPr="008465F8">
        <w:t>Logging Out</w:t>
      </w:r>
      <w:bookmarkEnd w:id="19"/>
    </w:p>
    <w:p w14:paraId="5992FBF4" w14:textId="77777777" w:rsidR="005A7CC2" w:rsidRDefault="008465F8" w:rsidP="005A7CC2">
      <w:pPr>
        <w:pStyle w:val="BodyText"/>
      </w:pPr>
      <w:r w:rsidRPr="0048476B">
        <w:rPr>
          <w:rStyle w:val="BodyTextChar"/>
        </w:rPr>
        <w:t>To log</w:t>
      </w:r>
      <w:r w:rsidRPr="0004736B">
        <w:t xml:space="preserve"> out of NC*Notify</w:t>
      </w:r>
      <w:r w:rsidR="008852CF" w:rsidRPr="0004736B">
        <w:t xml:space="preserve"> and the clinical portal</w:t>
      </w:r>
      <w:r w:rsidRPr="0004736B">
        <w:t>, click the</w:t>
      </w:r>
      <w:r w:rsidR="003945F1">
        <w:t xml:space="preserve"> user name at the top right of the screen, and then click the</w:t>
      </w:r>
      <w:r w:rsidRPr="0004736B">
        <w:t xml:space="preserve"> logout menu item</w:t>
      </w:r>
      <w:r w:rsidR="003945F1">
        <w:t xml:space="preserve"> from the dropdown menu.  Now close</w:t>
      </w:r>
      <w:r w:rsidRPr="0004736B">
        <w:t xml:space="preserve"> the browser tab.</w:t>
      </w:r>
    </w:p>
    <w:p w14:paraId="721DA8DF" w14:textId="76D89DBF" w:rsidR="00A67ACF" w:rsidRPr="005A7CC2" w:rsidRDefault="00101BA2" w:rsidP="005A7CC2">
      <w:pPr>
        <w:pStyle w:val="BodyText"/>
      </w:pPr>
      <w:r w:rsidRPr="005A7CC2">
        <w:rPr>
          <w:rFonts w:eastAsia="Calibri" w:cs="Calibri"/>
          <w:i/>
          <w:iCs/>
          <w:color w:val="D86018" w:themeColor="accent2"/>
          <w:sz w:val="18"/>
          <w:szCs w:val="18"/>
          <w:u w:val="single"/>
        </w:rPr>
        <w:t>Note:</w:t>
      </w:r>
      <w:r w:rsidRPr="005A7CC2">
        <w:rPr>
          <w:rFonts w:eastAsia="Calibri" w:cs="Calibri"/>
          <w:i/>
          <w:iCs/>
          <w:color w:val="D86018" w:themeColor="accent2"/>
          <w:sz w:val="18"/>
          <w:szCs w:val="18"/>
        </w:rPr>
        <w:t xml:space="preserve"> NC*Notify sits inside of the NC HealthConnex </w:t>
      </w:r>
      <w:r w:rsidR="002E6BB7" w:rsidRPr="005A7CC2">
        <w:rPr>
          <w:rFonts w:eastAsia="Calibri" w:cs="Calibri"/>
          <w:i/>
          <w:iCs/>
          <w:color w:val="D86018" w:themeColor="accent2"/>
          <w:sz w:val="18"/>
          <w:szCs w:val="18"/>
        </w:rPr>
        <w:t>C</w:t>
      </w:r>
      <w:r w:rsidRPr="005A7CC2">
        <w:rPr>
          <w:rFonts w:eastAsia="Calibri" w:cs="Calibri"/>
          <w:i/>
          <w:iCs/>
          <w:color w:val="D86018" w:themeColor="accent2"/>
          <w:sz w:val="18"/>
          <w:szCs w:val="18"/>
        </w:rPr>
        <w:t xml:space="preserve">linical </w:t>
      </w:r>
      <w:r w:rsidR="002E6BB7" w:rsidRPr="005A7CC2">
        <w:rPr>
          <w:rFonts w:eastAsia="Calibri" w:cs="Calibri"/>
          <w:i/>
          <w:iCs/>
          <w:color w:val="D86018" w:themeColor="accent2"/>
          <w:sz w:val="18"/>
          <w:szCs w:val="18"/>
        </w:rPr>
        <w:t>P</w:t>
      </w:r>
      <w:r w:rsidRPr="005A7CC2">
        <w:rPr>
          <w:rFonts w:eastAsia="Calibri" w:cs="Calibri"/>
          <w:i/>
          <w:iCs/>
          <w:color w:val="D86018" w:themeColor="accent2"/>
          <w:sz w:val="18"/>
          <w:szCs w:val="18"/>
        </w:rPr>
        <w:t xml:space="preserve">ortal which automatically times users out after 15 minutes of inactivity. This can cause NC*Notify users to time out unexpectedly if they are not actively engaged with </w:t>
      </w:r>
      <w:r w:rsidR="00C82217" w:rsidRPr="005A7CC2">
        <w:rPr>
          <w:rFonts w:eastAsia="Calibri" w:cs="Calibri"/>
          <w:i/>
          <w:iCs/>
          <w:color w:val="D86018" w:themeColor="accent2"/>
          <w:sz w:val="18"/>
          <w:szCs w:val="18"/>
        </w:rPr>
        <w:t>a</w:t>
      </w:r>
      <w:r w:rsidRPr="005A7CC2">
        <w:rPr>
          <w:rFonts w:eastAsia="Calibri" w:cs="Calibri"/>
          <w:i/>
          <w:iCs/>
          <w:color w:val="D86018" w:themeColor="accent2"/>
          <w:sz w:val="18"/>
          <w:szCs w:val="18"/>
        </w:rPr>
        <w:t xml:space="preserve"> </w:t>
      </w:r>
      <w:r w:rsidR="002E6BB7" w:rsidRPr="005A7CC2">
        <w:rPr>
          <w:rFonts w:eastAsia="Calibri" w:cs="Calibri"/>
          <w:i/>
          <w:iCs/>
          <w:color w:val="D86018" w:themeColor="accent2"/>
          <w:sz w:val="18"/>
          <w:szCs w:val="18"/>
        </w:rPr>
        <w:t>Clinical Portal window</w:t>
      </w:r>
      <w:r w:rsidRPr="005A7CC2">
        <w:rPr>
          <w:rFonts w:eastAsia="Calibri" w:cs="Calibri"/>
          <w:i/>
          <w:iCs/>
          <w:color w:val="D86018" w:themeColor="accent2"/>
          <w:sz w:val="18"/>
          <w:szCs w:val="18"/>
        </w:rPr>
        <w:t>.</w:t>
      </w:r>
    </w:p>
    <w:p w14:paraId="1859F5E2" w14:textId="5610D1FC" w:rsidR="00ED38AA" w:rsidRDefault="005A7CC2" w:rsidP="00A67ACF">
      <w:pPr>
        <w:pStyle w:val="Heading1"/>
      </w:pPr>
      <w:bookmarkStart w:id="20" w:name="_Toc87014777"/>
      <w:r>
        <w:lastRenderedPageBreak/>
        <w:t xml:space="preserve">II. </w:t>
      </w:r>
      <w:r w:rsidR="00FF41B2">
        <w:t>UPLOADING A PATIE</w:t>
      </w:r>
      <w:r w:rsidR="00D55F06">
        <w:t>N</w:t>
      </w:r>
      <w:r w:rsidR="00FF41B2">
        <w:t>T PANEL IN</w:t>
      </w:r>
      <w:r>
        <w:t xml:space="preserve"> THE </w:t>
      </w:r>
      <w:r w:rsidR="00FF41B2">
        <w:t>CLINICAL PORTAL</w:t>
      </w:r>
      <w:bookmarkEnd w:id="20"/>
    </w:p>
    <w:p w14:paraId="5648D265" w14:textId="22AE88BD" w:rsidR="00ED38AA" w:rsidRPr="00ED38AA" w:rsidRDefault="00ED38AA" w:rsidP="007E797C">
      <w:pPr>
        <w:pStyle w:val="Heading2"/>
      </w:pPr>
      <w:bookmarkStart w:id="21" w:name="_Toc87014778"/>
      <w:r w:rsidRPr="00ED38AA">
        <w:t xml:space="preserve">What </w:t>
      </w:r>
      <w:r w:rsidR="00A67ACF">
        <w:t>I</w:t>
      </w:r>
      <w:r w:rsidRPr="00ED38AA">
        <w:t>s</w:t>
      </w:r>
      <w:r w:rsidR="00C36EC9">
        <w:t xml:space="preserve"> the</w:t>
      </w:r>
      <w:r w:rsidRPr="00ED38AA">
        <w:t xml:space="preserve"> Self</w:t>
      </w:r>
      <w:r w:rsidR="006B3754">
        <w:t>-</w:t>
      </w:r>
      <w:r w:rsidRPr="00ED38AA">
        <w:t>Service Panel Loader?</w:t>
      </w:r>
      <w:bookmarkEnd w:id="21"/>
    </w:p>
    <w:p w14:paraId="42BC560A" w14:textId="1F6FA94F" w:rsidR="00ED38AA" w:rsidRPr="0004736B" w:rsidRDefault="006B3754" w:rsidP="00A67ACF">
      <w:pPr>
        <w:pStyle w:val="BodyText"/>
      </w:pPr>
      <w:r>
        <w:t xml:space="preserve">The </w:t>
      </w:r>
      <w:r w:rsidR="00ED38AA" w:rsidRPr="0004736B">
        <w:t xml:space="preserve">Self-Service Panel Loader (SSPL) is a panel management tool available to a user who </w:t>
      </w:r>
      <w:r w:rsidR="00F54840" w:rsidRPr="0004736B">
        <w:t xml:space="preserve">is </w:t>
      </w:r>
      <w:r w:rsidR="00ED38AA" w:rsidRPr="0004736B">
        <w:t>assigned</w:t>
      </w:r>
      <w:r w:rsidR="00F54840" w:rsidRPr="0004736B">
        <w:t xml:space="preserve"> the</w:t>
      </w:r>
      <w:r w:rsidR="004376D2" w:rsidRPr="0004736B">
        <w:t xml:space="preserve"> %</w:t>
      </w:r>
      <w:proofErr w:type="spellStart"/>
      <w:r w:rsidR="004376D2" w:rsidRPr="0004736B">
        <w:t>HS_NCNotify_SSPL</w:t>
      </w:r>
      <w:proofErr w:type="spellEnd"/>
      <w:r w:rsidR="00ED38AA" w:rsidRPr="0004736B">
        <w:t xml:space="preserve"> role.</w:t>
      </w:r>
      <w:r w:rsidR="00F54840" w:rsidRPr="0004736B">
        <w:t xml:space="preserve"> </w:t>
      </w:r>
      <w:r w:rsidR="00ED38AA" w:rsidRPr="0004736B">
        <w:t>SSPL provides an easy, fast, and convenient method for submitting panels for practices</w:t>
      </w:r>
      <w:r w:rsidR="00B11E98" w:rsidRPr="0004736B">
        <w:t>.</w:t>
      </w:r>
      <w:r w:rsidR="00BF10CA">
        <w:t xml:space="preserve"> </w:t>
      </w:r>
      <w:r w:rsidR="00B11E98" w:rsidRPr="0004736B">
        <w:t xml:space="preserve">User will also receive </w:t>
      </w:r>
      <w:r w:rsidR="00ED38AA" w:rsidRPr="0004736B">
        <w:t>an immediate response when panels are loaded successfully or incorrectly</w:t>
      </w:r>
      <w:r w:rsidR="00F54840" w:rsidRPr="0004736B">
        <w:t>.</w:t>
      </w:r>
    </w:p>
    <w:p w14:paraId="4815A180" w14:textId="0F4BA1B3" w:rsidR="00F54840" w:rsidRDefault="00F54840" w:rsidP="00A67ACF">
      <w:pPr>
        <w:pStyle w:val="Heading3"/>
      </w:pPr>
      <w:r w:rsidRPr="00F54840">
        <w:t>Step 1</w:t>
      </w:r>
    </w:p>
    <w:p w14:paraId="441DC27F" w14:textId="7B7747F0" w:rsidR="00A376CC" w:rsidRPr="005B15A8" w:rsidRDefault="00872EB3" w:rsidP="005B15A8">
      <w:pPr>
        <w:pStyle w:val="ListParagraph"/>
      </w:pPr>
      <w:r>
        <w:t>Click the</w:t>
      </w:r>
      <w:r w:rsidR="00A376CC" w:rsidRPr="005B15A8">
        <w:t xml:space="preserve"> NC*Notify </w:t>
      </w:r>
      <w:r>
        <w:t xml:space="preserve">menu item (bell icon) </w:t>
      </w:r>
      <w:r w:rsidR="00A376CC" w:rsidRPr="005B15A8">
        <w:t xml:space="preserve">on the </w:t>
      </w:r>
      <w:r>
        <w:t>left side of the screen</w:t>
      </w:r>
      <w:r w:rsidR="00A376CC" w:rsidRPr="005B15A8">
        <w:t>.</w:t>
      </w:r>
    </w:p>
    <w:p w14:paraId="255B7B7A" w14:textId="15C105AF" w:rsidR="00A376CC" w:rsidRDefault="00A376CC" w:rsidP="005B15A8">
      <w:pPr>
        <w:pStyle w:val="ListParagraph"/>
      </w:pPr>
      <w:r w:rsidRPr="005B15A8">
        <w:t xml:space="preserve">Click </w:t>
      </w:r>
      <w:r w:rsidR="00B00988">
        <w:t>“</w:t>
      </w:r>
      <w:r w:rsidRPr="005401D4">
        <w:rPr>
          <w:b/>
          <w:bCs/>
        </w:rPr>
        <w:t>Upload Panel</w:t>
      </w:r>
      <w:r w:rsidR="00B00988">
        <w:rPr>
          <w:b/>
          <w:bCs/>
        </w:rPr>
        <w:t>”</w:t>
      </w:r>
      <w:r w:rsidR="00872EB3">
        <w:t xml:space="preserve"> (upload icon)</w:t>
      </w:r>
      <w:r w:rsidRPr="005B15A8">
        <w:t>.</w:t>
      </w:r>
    </w:p>
    <w:p w14:paraId="3221D743" w14:textId="4982C920" w:rsidR="006B3754" w:rsidRDefault="00872EB3" w:rsidP="00872EB3">
      <w:pPr>
        <w:pStyle w:val="ListParagraph"/>
        <w:numPr>
          <w:ilvl w:val="0"/>
          <w:numId w:val="0"/>
        </w:numPr>
      </w:pPr>
      <w:r w:rsidRPr="00872EB3">
        <w:rPr>
          <w:noProof/>
        </w:rPr>
        <w:drawing>
          <wp:inline distT="0" distB="0" distL="0" distR="0" wp14:anchorId="396AADC3" wp14:editId="7D254488">
            <wp:extent cx="6858000" cy="1480185"/>
            <wp:effectExtent l="0" t="0" r="0" b="5715"/>
            <wp:docPr id="1652369814"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9814" name="Picture 1" descr="A picture containing shape&#10;&#10;Description automatically generated"/>
                    <pic:cNvPicPr/>
                  </pic:nvPicPr>
                  <pic:blipFill>
                    <a:blip r:embed="rId27"/>
                    <a:stretch>
                      <a:fillRect/>
                    </a:stretch>
                  </pic:blipFill>
                  <pic:spPr>
                    <a:xfrm>
                      <a:off x="0" y="0"/>
                      <a:ext cx="6858000" cy="1480185"/>
                    </a:xfrm>
                    <a:prstGeom prst="rect">
                      <a:avLst/>
                    </a:prstGeom>
                  </pic:spPr>
                </pic:pic>
              </a:graphicData>
            </a:graphic>
          </wp:inline>
        </w:drawing>
      </w:r>
    </w:p>
    <w:p w14:paraId="298AF010" w14:textId="2F8E8D2D" w:rsidR="00F54840" w:rsidRPr="0004736B" w:rsidRDefault="00F54840" w:rsidP="002714ED">
      <w:pPr>
        <w:pStyle w:val="BodyText"/>
      </w:pPr>
      <w:r w:rsidRPr="0004736B">
        <w:t xml:space="preserve">On the default screen you will </w:t>
      </w:r>
      <w:r w:rsidR="005B15A8">
        <w:t>see y</w:t>
      </w:r>
      <w:r w:rsidRPr="0004736B">
        <w:t>our panel activity feed.</w:t>
      </w:r>
    </w:p>
    <w:p w14:paraId="1572B84A" w14:textId="3E5FD569" w:rsidR="00D7053A" w:rsidRPr="0004736B" w:rsidRDefault="00F54840" w:rsidP="002714ED">
      <w:pPr>
        <w:pStyle w:val="BodyText"/>
      </w:pPr>
      <w:r w:rsidRPr="0004736B">
        <w:t>The left-hand side of the screen will show you the status of your panel, whether it was successfully loaded or not.</w:t>
      </w:r>
    </w:p>
    <w:p w14:paraId="7EF5C081" w14:textId="09967375" w:rsidR="00F54840" w:rsidRDefault="00A376CC" w:rsidP="002714ED">
      <w:pPr>
        <w:pStyle w:val="BodyText"/>
      </w:pPr>
      <w:r w:rsidRPr="0004736B">
        <w:t>To proceed with uploading your panel, click the check box (</w:t>
      </w:r>
      <w:r w:rsidR="00F54840" w:rsidRPr="0004736B">
        <w:t xml:space="preserve">By proceeding, I understand that I will overwrite my </w:t>
      </w:r>
      <w:r w:rsidR="00D7053A" w:rsidRPr="0004736B">
        <w:t>panel) and</w:t>
      </w:r>
      <w:r w:rsidR="00F54840" w:rsidRPr="0004736B">
        <w:t xml:space="preserve"> click </w:t>
      </w:r>
      <w:r w:rsidR="00B00988">
        <w:t>“</w:t>
      </w:r>
      <w:r w:rsidR="00F54840" w:rsidRPr="005401D4">
        <w:rPr>
          <w:b/>
          <w:bCs/>
        </w:rPr>
        <w:t>Continue</w:t>
      </w:r>
      <w:r w:rsidR="00F54840" w:rsidRPr="0004736B">
        <w:t>.</w:t>
      </w:r>
      <w:r w:rsidR="00B00988">
        <w:t>”</w:t>
      </w:r>
    </w:p>
    <w:p w14:paraId="7B73A6F9" w14:textId="77777777" w:rsidR="002714ED" w:rsidRPr="0004736B" w:rsidRDefault="002714ED" w:rsidP="002714ED">
      <w:pPr>
        <w:pStyle w:val="BodyText"/>
      </w:pPr>
    </w:p>
    <w:p w14:paraId="75F6D81C" w14:textId="7B3621A6" w:rsidR="00F54840" w:rsidRDefault="00E50E46" w:rsidP="00830719">
      <w:pPr>
        <w:widowControl/>
        <w:autoSpaceDE/>
        <w:autoSpaceDN/>
        <w:spacing w:before="0" w:after="160" w:line="259" w:lineRule="auto"/>
        <w:jc w:val="center"/>
        <w:rPr>
          <w:b/>
          <w:color w:val="4F87A0"/>
          <w:sz w:val="26"/>
          <w:szCs w:val="26"/>
        </w:rPr>
      </w:pPr>
      <w:r>
        <w:rPr>
          <w:b/>
          <w:noProof/>
          <w:color w:val="4F87A0"/>
          <w:sz w:val="26"/>
          <w:szCs w:val="26"/>
        </w:rPr>
        <w:drawing>
          <wp:inline distT="0" distB="0" distL="0" distR="0" wp14:anchorId="581EF5AC" wp14:editId="18226980">
            <wp:extent cx="6858000" cy="2876550"/>
            <wp:effectExtent l="0" t="0" r="0" b="0"/>
            <wp:docPr id="16654584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876550"/>
                    </a:xfrm>
                    <a:prstGeom prst="rect">
                      <a:avLst/>
                    </a:prstGeom>
                    <a:noFill/>
                    <a:ln>
                      <a:noFill/>
                    </a:ln>
                  </pic:spPr>
                </pic:pic>
              </a:graphicData>
            </a:graphic>
          </wp:inline>
        </w:drawing>
      </w:r>
    </w:p>
    <w:p w14:paraId="068CF672" w14:textId="6F28E7A5" w:rsidR="00D7053A" w:rsidRPr="00D7053A" w:rsidRDefault="00D7053A" w:rsidP="006B3754">
      <w:pPr>
        <w:pStyle w:val="Heading3"/>
        <w:keepNext/>
        <w:keepLines/>
      </w:pPr>
      <w:r w:rsidRPr="00D7053A">
        <w:lastRenderedPageBreak/>
        <w:t>Step 2</w:t>
      </w:r>
    </w:p>
    <w:p w14:paraId="1F5DDD20" w14:textId="763ECD1D" w:rsidR="00D7053A" w:rsidRPr="0004736B" w:rsidRDefault="00D7053A" w:rsidP="006B3754">
      <w:pPr>
        <w:pStyle w:val="BodyText"/>
        <w:keepNext/>
        <w:keepLines/>
      </w:pPr>
      <w:r w:rsidRPr="0004736B">
        <w:t>Push Notifications</w:t>
      </w:r>
      <w:r w:rsidR="00A72806">
        <w:t>:</w:t>
      </w:r>
      <w:r w:rsidRPr="0004736B">
        <w:t xml:space="preserve"> Turn on the email or text notification to be notified once panel loading is completed.</w:t>
      </w:r>
    </w:p>
    <w:p w14:paraId="5BC200DB" w14:textId="737C11EF" w:rsidR="00D7053A" w:rsidRPr="0004736B" w:rsidRDefault="00D7053A" w:rsidP="002714ED">
      <w:pPr>
        <w:pStyle w:val="BodyText"/>
      </w:pPr>
      <w:r w:rsidRPr="0004736B">
        <w:t>Enter the email or phone number that will be used. Then click on “</w:t>
      </w:r>
      <w:r w:rsidR="00B00988" w:rsidRPr="00B00988">
        <w:rPr>
          <w:b/>
          <w:bCs/>
        </w:rPr>
        <w:t>U</w:t>
      </w:r>
      <w:r w:rsidRPr="00B00988">
        <w:rPr>
          <w:b/>
          <w:bCs/>
        </w:rPr>
        <w:t xml:space="preserve">pload </w:t>
      </w:r>
      <w:r w:rsidR="00B00988" w:rsidRPr="00B00988">
        <w:rPr>
          <w:b/>
          <w:bCs/>
        </w:rPr>
        <w:t>F</w:t>
      </w:r>
      <w:r w:rsidRPr="00B00988">
        <w:rPr>
          <w:b/>
          <w:bCs/>
        </w:rPr>
        <w:t>ile</w:t>
      </w:r>
      <w:r w:rsidRPr="0004736B">
        <w:t>” to attach panel.</w:t>
      </w:r>
    </w:p>
    <w:p w14:paraId="4209DFAB" w14:textId="3D3F1568" w:rsidR="004C620A" w:rsidRPr="004B1BCD" w:rsidRDefault="00F805D0" w:rsidP="00F805D0">
      <w:pPr>
        <w:pStyle w:val="ListParagraph"/>
        <w:numPr>
          <w:ilvl w:val="0"/>
          <w:numId w:val="0"/>
        </w:numPr>
        <w:ind w:left="302"/>
      </w:pPr>
      <w:r>
        <w:rPr>
          <w:noProof/>
        </w:rPr>
        <w:drawing>
          <wp:inline distT="0" distB="0" distL="0" distR="0" wp14:anchorId="7C3B6D48" wp14:editId="7ADC43FB">
            <wp:extent cx="6848475" cy="1809750"/>
            <wp:effectExtent l="0" t="0" r="9525" b="0"/>
            <wp:docPr id="2155433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23387"/>
                    <a:stretch/>
                  </pic:blipFill>
                  <pic:spPr bwMode="auto">
                    <a:xfrm>
                      <a:off x="0" y="0"/>
                      <a:ext cx="6848475"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5B9E7FF0" w14:textId="0C76124F" w:rsidR="00D7053A" w:rsidRPr="00D7053A" w:rsidRDefault="00D7053A" w:rsidP="002714ED">
      <w:pPr>
        <w:pStyle w:val="Heading3"/>
      </w:pPr>
      <w:r w:rsidRPr="00D7053A">
        <w:t>Step 3</w:t>
      </w:r>
    </w:p>
    <w:p w14:paraId="30AACCB7" w14:textId="1B53CBB0" w:rsidR="00D7053A" w:rsidRPr="0004736B" w:rsidRDefault="00D7053A" w:rsidP="00A11EE6">
      <w:pPr>
        <w:pStyle w:val="BodyText"/>
      </w:pPr>
      <w:r w:rsidRPr="0004736B">
        <w:t>Patient Panel Template: If you need the most updated Patient Panel Template, click the</w:t>
      </w:r>
      <w:r w:rsidR="008E05CD" w:rsidRPr="0004736B">
        <w:t xml:space="preserve"> </w:t>
      </w:r>
      <w:r w:rsidRPr="0004736B">
        <w:t>“</w:t>
      </w:r>
      <w:r w:rsidRPr="00B00988">
        <w:rPr>
          <w:b/>
          <w:bCs/>
        </w:rPr>
        <w:t>Download Template File</w:t>
      </w:r>
      <w:r w:rsidRPr="0004736B">
        <w:t>” Link to download a panel template.</w:t>
      </w:r>
    </w:p>
    <w:p w14:paraId="7470457F" w14:textId="454D0CF5" w:rsidR="00D7053A" w:rsidRPr="0004736B" w:rsidRDefault="00D7053A" w:rsidP="00A11EE6">
      <w:pPr>
        <w:pStyle w:val="BodyText"/>
      </w:pPr>
      <w:r w:rsidRPr="0004736B">
        <w:t>To prevent panels from failing when being loaded</w:t>
      </w:r>
      <w:r w:rsidR="00D55F06" w:rsidRPr="0004736B">
        <w:t>, e</w:t>
      </w:r>
      <w:r w:rsidRPr="0004736B">
        <w:t xml:space="preserve">nsure that all required fields are </w:t>
      </w:r>
      <w:r w:rsidR="00FC04A5" w:rsidRPr="0004736B">
        <w:t>populated:</w:t>
      </w:r>
    </w:p>
    <w:p w14:paraId="51FA1B4E" w14:textId="77777777" w:rsidR="00D7053A" w:rsidRPr="0004736B" w:rsidRDefault="00D7053A" w:rsidP="00A11EE6">
      <w:pPr>
        <w:pStyle w:val="ListParagraph"/>
      </w:pPr>
      <w:r w:rsidRPr="0004736B">
        <w:t>MRN</w:t>
      </w:r>
    </w:p>
    <w:p w14:paraId="02F65C53" w14:textId="77777777" w:rsidR="00D7053A" w:rsidRPr="0004736B" w:rsidRDefault="00D7053A" w:rsidP="00A11EE6">
      <w:pPr>
        <w:pStyle w:val="ListParagraph"/>
      </w:pPr>
      <w:r w:rsidRPr="0004736B">
        <w:t>First Name</w:t>
      </w:r>
    </w:p>
    <w:p w14:paraId="40409F97" w14:textId="69145280" w:rsidR="00D7053A" w:rsidRPr="0004736B" w:rsidRDefault="00D7053A" w:rsidP="00A11EE6">
      <w:pPr>
        <w:pStyle w:val="ListParagraph"/>
      </w:pPr>
      <w:r w:rsidRPr="0004736B">
        <w:t>Last Name</w:t>
      </w:r>
    </w:p>
    <w:p w14:paraId="4BADEF09" w14:textId="03D134CE" w:rsidR="00595C1D" w:rsidRPr="0004736B" w:rsidRDefault="00595C1D" w:rsidP="004B1BCD">
      <w:pPr>
        <w:pStyle w:val="ListParagraph"/>
        <w:numPr>
          <w:ilvl w:val="1"/>
          <w:numId w:val="25"/>
        </w:numPr>
      </w:pPr>
      <w:r w:rsidRPr="0004736B">
        <w:t>Note: _ or $ are useable, but ascii characters or blank patient id are not valid</w:t>
      </w:r>
    </w:p>
    <w:p w14:paraId="0A37299F" w14:textId="77777777" w:rsidR="00D7053A" w:rsidRPr="0004736B" w:rsidRDefault="00D7053A" w:rsidP="00A11EE6">
      <w:pPr>
        <w:pStyle w:val="ListParagraph"/>
      </w:pPr>
      <w:r w:rsidRPr="0004736B">
        <w:t>Address 1</w:t>
      </w:r>
    </w:p>
    <w:p w14:paraId="01446101" w14:textId="77777777" w:rsidR="00D7053A" w:rsidRPr="0004736B" w:rsidRDefault="00D7053A" w:rsidP="00A11EE6">
      <w:pPr>
        <w:pStyle w:val="ListParagraph"/>
      </w:pPr>
      <w:r w:rsidRPr="0004736B">
        <w:t>City</w:t>
      </w:r>
    </w:p>
    <w:p w14:paraId="1DB4306D" w14:textId="77777777" w:rsidR="00D7053A" w:rsidRPr="0004736B" w:rsidRDefault="00D7053A" w:rsidP="00A11EE6">
      <w:pPr>
        <w:pStyle w:val="ListParagraph"/>
      </w:pPr>
      <w:r w:rsidRPr="0004736B">
        <w:t>State</w:t>
      </w:r>
    </w:p>
    <w:p w14:paraId="24B29A91" w14:textId="77777777" w:rsidR="00D7053A" w:rsidRPr="0004736B" w:rsidRDefault="00D7053A" w:rsidP="00A11EE6">
      <w:pPr>
        <w:pStyle w:val="ListParagraph"/>
      </w:pPr>
      <w:r w:rsidRPr="0004736B">
        <w:t>Zip</w:t>
      </w:r>
    </w:p>
    <w:p w14:paraId="72E085C3" w14:textId="137FA7BE" w:rsidR="00D7053A" w:rsidRPr="0004736B" w:rsidRDefault="00D7053A" w:rsidP="00A11EE6">
      <w:pPr>
        <w:pStyle w:val="ListParagraph"/>
      </w:pPr>
      <w:r w:rsidRPr="0004736B">
        <w:t>Birth Date</w:t>
      </w:r>
      <w:r w:rsidR="00595C1D" w:rsidRPr="0004736B">
        <w:t xml:space="preserve"> (MM/DD/YYYY)</w:t>
      </w:r>
    </w:p>
    <w:p w14:paraId="2A7888EB" w14:textId="77777777" w:rsidR="00D7053A" w:rsidRPr="0004736B" w:rsidRDefault="00D7053A" w:rsidP="00A11EE6">
      <w:pPr>
        <w:pStyle w:val="ListParagraph"/>
      </w:pPr>
      <w:r w:rsidRPr="0004736B">
        <w:t>Gender</w:t>
      </w:r>
    </w:p>
    <w:p w14:paraId="44A6A168" w14:textId="77777777" w:rsidR="00D7053A" w:rsidRPr="0004736B" w:rsidRDefault="00D7053A" w:rsidP="004B1BCD">
      <w:pPr>
        <w:pStyle w:val="BodyText"/>
      </w:pPr>
      <w:r w:rsidRPr="0004736B">
        <w:t>Ensure all information is in the right format:</w:t>
      </w:r>
    </w:p>
    <w:p w14:paraId="478ADF5C" w14:textId="77777777" w:rsidR="00D7053A" w:rsidRPr="0004736B" w:rsidRDefault="00D7053A" w:rsidP="004B1BCD">
      <w:pPr>
        <w:pStyle w:val="ListParagraph"/>
      </w:pPr>
      <w:r w:rsidRPr="0004736B">
        <w:t>Click “View Formatting Information link” for each field</w:t>
      </w:r>
    </w:p>
    <w:p w14:paraId="413147B9" w14:textId="77777777" w:rsidR="008A5945" w:rsidRPr="0004736B" w:rsidRDefault="008A5945" w:rsidP="004B1BCD">
      <w:pPr>
        <w:pStyle w:val="BodyText"/>
      </w:pPr>
      <w:r w:rsidRPr="0004736B">
        <w:t>More details on the file naming structure will be provided by our technical team during onboarding.</w:t>
      </w:r>
    </w:p>
    <w:p w14:paraId="78099ED0" w14:textId="7FFA5239" w:rsidR="00D7053A" w:rsidRPr="0004736B" w:rsidRDefault="00D7053A" w:rsidP="004B1BCD">
      <w:pPr>
        <w:pStyle w:val="ListParagraph"/>
      </w:pPr>
      <w:r w:rsidRPr="0004736B">
        <w:t>Example: ENS_TEST-1-z-09-23-2019</w:t>
      </w:r>
    </w:p>
    <w:p w14:paraId="241E8D45" w14:textId="77777777" w:rsidR="00D7053A" w:rsidRPr="0004736B" w:rsidRDefault="00D7053A" w:rsidP="004B1BCD">
      <w:pPr>
        <w:pStyle w:val="BodyText"/>
      </w:pPr>
      <w:r w:rsidRPr="0004736B">
        <w:t>File must be saved as:</w:t>
      </w:r>
    </w:p>
    <w:p w14:paraId="49055EBB" w14:textId="226C0091" w:rsidR="00420F56" w:rsidRPr="0004736B" w:rsidRDefault="00D7053A" w:rsidP="00B00988">
      <w:pPr>
        <w:pStyle w:val="ListParagraph"/>
      </w:pPr>
      <w:r w:rsidRPr="0004736B">
        <w:t>.CSV prior to uploading</w:t>
      </w:r>
    </w:p>
    <w:p w14:paraId="6C9868A7" w14:textId="16350E66" w:rsidR="00D7053A" w:rsidRPr="00D7053A" w:rsidRDefault="00D7053A" w:rsidP="002B49F6">
      <w:pPr>
        <w:pStyle w:val="Heading3"/>
      </w:pPr>
      <w:r w:rsidRPr="00D7053A">
        <w:t>Step 4</w:t>
      </w:r>
    </w:p>
    <w:p w14:paraId="64DCE4C0" w14:textId="41BE2901" w:rsidR="00D7053A" w:rsidRPr="0004736B" w:rsidRDefault="00D7053A" w:rsidP="002B49F6">
      <w:pPr>
        <w:pStyle w:val="BodyText"/>
      </w:pPr>
      <w:r w:rsidRPr="0004736B">
        <w:t>After attaching the file, the system will give you a preview of the rows to be loaded.</w:t>
      </w:r>
      <w:r w:rsidR="005C1E70">
        <w:t xml:space="preserve"> </w:t>
      </w:r>
      <w:r w:rsidRPr="0004736B">
        <w:t>Review the fields to ensure the headings match the data</w:t>
      </w:r>
      <w:r w:rsidR="00BE5A7C" w:rsidRPr="0004736B">
        <w:t xml:space="preserve">. </w:t>
      </w:r>
      <w:r w:rsidRPr="0004736B">
        <w:t xml:space="preserve">It will also show the number of new patients that will replace your </w:t>
      </w:r>
      <w:r w:rsidRPr="0004736B">
        <w:lastRenderedPageBreak/>
        <w:t>current patient panel and the correct naming convention.</w:t>
      </w:r>
    </w:p>
    <w:p w14:paraId="75F42BB9" w14:textId="6262BB61" w:rsidR="004C31AD" w:rsidRDefault="00D7053A" w:rsidP="00A72806">
      <w:pPr>
        <w:pStyle w:val="BodyText"/>
        <w:rPr>
          <w:rFonts w:eastAsia="Calibri" w:cs="Calibri"/>
          <w:color w:val="000000"/>
          <w:sz w:val="22"/>
        </w:rPr>
      </w:pPr>
      <w:r w:rsidRPr="0004736B">
        <w:t xml:space="preserve">Then click on </w:t>
      </w:r>
      <w:r w:rsidR="005C1E70">
        <w:t>“</w:t>
      </w:r>
      <w:r w:rsidR="009B466A" w:rsidRPr="005C1E70">
        <w:rPr>
          <w:b/>
          <w:bCs/>
        </w:rPr>
        <w:t>U</w:t>
      </w:r>
      <w:r w:rsidRPr="005C1E70">
        <w:rPr>
          <w:b/>
          <w:bCs/>
        </w:rPr>
        <w:t xml:space="preserve">pload </w:t>
      </w:r>
      <w:r w:rsidR="009B466A" w:rsidRPr="005C1E70">
        <w:rPr>
          <w:b/>
          <w:bCs/>
        </w:rPr>
        <w:t>N</w:t>
      </w:r>
      <w:r w:rsidRPr="005C1E70">
        <w:rPr>
          <w:b/>
          <w:bCs/>
        </w:rPr>
        <w:t xml:space="preserve">ew </w:t>
      </w:r>
      <w:r w:rsidR="009B466A" w:rsidRPr="005C1E70">
        <w:rPr>
          <w:b/>
          <w:bCs/>
        </w:rPr>
        <w:t>F</w:t>
      </w:r>
      <w:r w:rsidRPr="005C1E70">
        <w:rPr>
          <w:b/>
          <w:bCs/>
        </w:rPr>
        <w:t>ile</w:t>
      </w:r>
      <w:r w:rsidRPr="0004736B">
        <w:t>.</w:t>
      </w:r>
      <w:r w:rsidR="005C1E70">
        <w:t>”</w:t>
      </w:r>
    </w:p>
    <w:p w14:paraId="50E27A2C" w14:textId="3D9C4255" w:rsidR="00BE5A7C" w:rsidRPr="00D7053A" w:rsidRDefault="00D94552" w:rsidP="00D7053A">
      <w:pPr>
        <w:widowControl/>
        <w:tabs>
          <w:tab w:val="num" w:pos="720"/>
        </w:tabs>
        <w:autoSpaceDE/>
        <w:autoSpaceDN/>
        <w:spacing w:before="0" w:after="160" w:line="259" w:lineRule="auto"/>
        <w:rPr>
          <w:rFonts w:eastAsia="Calibri" w:cs="Calibri"/>
          <w:color w:val="000000"/>
          <w:sz w:val="22"/>
        </w:rPr>
      </w:pPr>
      <w:r>
        <w:rPr>
          <w:rFonts w:eastAsia="Calibri" w:cs="Calibri"/>
          <w:noProof/>
          <w:color w:val="000000"/>
          <w:sz w:val="22"/>
        </w:rPr>
        <w:drawing>
          <wp:inline distT="0" distB="0" distL="0" distR="0" wp14:anchorId="72479244" wp14:editId="018DF27C">
            <wp:extent cx="6854190" cy="3594100"/>
            <wp:effectExtent l="0" t="0" r="3810" b="6350"/>
            <wp:docPr id="6991361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4190" cy="3594100"/>
                    </a:xfrm>
                    <a:prstGeom prst="rect">
                      <a:avLst/>
                    </a:prstGeom>
                    <a:noFill/>
                    <a:ln>
                      <a:noFill/>
                    </a:ln>
                  </pic:spPr>
                </pic:pic>
              </a:graphicData>
            </a:graphic>
          </wp:inline>
        </w:drawing>
      </w:r>
    </w:p>
    <w:p w14:paraId="5348D88E" w14:textId="6AA1D210" w:rsidR="00BE5A7C" w:rsidRPr="00BE5A7C" w:rsidRDefault="00BE5A7C" w:rsidP="00A72806">
      <w:pPr>
        <w:pStyle w:val="Heading3"/>
      </w:pPr>
      <w:r w:rsidRPr="00A72806">
        <w:t>Step</w:t>
      </w:r>
      <w:r w:rsidRPr="00BE5A7C">
        <w:t xml:space="preserve"> 5</w:t>
      </w:r>
    </w:p>
    <w:p w14:paraId="03F43D95" w14:textId="37C2CF37" w:rsidR="002F4A85" w:rsidRDefault="00BE5A7C" w:rsidP="00A72806">
      <w:pPr>
        <w:pStyle w:val="BodyText"/>
      </w:pPr>
      <w:r w:rsidRPr="0004736B">
        <w:t>A status bar will appear showing the progress of the upload.</w:t>
      </w:r>
      <w:r w:rsidR="00483DFB">
        <w:t xml:space="preserve"> </w:t>
      </w:r>
      <w:r w:rsidRPr="0004736B">
        <w:t>Once the panel is loaded successfully, the “</w:t>
      </w:r>
      <w:r w:rsidR="00FE52DE" w:rsidRPr="0004736B">
        <w:t>Roster File Upload Complete</w:t>
      </w:r>
      <w:r w:rsidRPr="0004736B">
        <w:t>” notification will appear.</w:t>
      </w:r>
      <w:r w:rsidR="00483DFB">
        <w:t xml:space="preserve"> </w:t>
      </w:r>
      <w:r w:rsidRPr="00FE52DE">
        <w:t>Click the close button to proceed.</w:t>
      </w:r>
    </w:p>
    <w:p w14:paraId="4EA521EB" w14:textId="07B09B46" w:rsidR="005C1E70" w:rsidRPr="00ED38AA" w:rsidRDefault="00420F56" w:rsidP="00A72806">
      <w:pPr>
        <w:widowControl/>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676F2573" wp14:editId="57C6E4F2">
            <wp:extent cx="6854190" cy="2218690"/>
            <wp:effectExtent l="0" t="0" r="3810" b="0"/>
            <wp:docPr id="16752030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4190" cy="2218690"/>
                    </a:xfrm>
                    <a:prstGeom prst="rect">
                      <a:avLst/>
                    </a:prstGeom>
                    <a:noFill/>
                    <a:ln>
                      <a:noFill/>
                    </a:ln>
                  </pic:spPr>
                </pic:pic>
              </a:graphicData>
            </a:graphic>
          </wp:inline>
        </w:drawing>
      </w:r>
    </w:p>
    <w:tbl>
      <w:tblPr>
        <w:tblW w:w="6660" w:type="dxa"/>
        <w:jc w:val="center"/>
        <w:tblLook w:val="04A0" w:firstRow="1" w:lastRow="0" w:firstColumn="1" w:lastColumn="0" w:noHBand="0" w:noVBand="1"/>
      </w:tblPr>
      <w:tblGrid>
        <w:gridCol w:w="2965"/>
        <w:gridCol w:w="3695"/>
      </w:tblGrid>
      <w:tr w:rsidR="00615F3D" w:rsidRPr="00615F3D" w14:paraId="700CA5BB" w14:textId="77777777" w:rsidTr="008E05CD">
        <w:trPr>
          <w:trHeight w:val="336"/>
          <w:jc w:val="center"/>
        </w:trPr>
        <w:tc>
          <w:tcPr>
            <w:tcW w:w="2965" w:type="dxa"/>
            <w:tcBorders>
              <w:top w:val="single" w:sz="4" w:space="0" w:color="auto"/>
              <w:left w:val="single" w:sz="4" w:space="0" w:color="auto"/>
              <w:bottom w:val="single" w:sz="4" w:space="0" w:color="auto"/>
              <w:right w:val="single" w:sz="4" w:space="0" w:color="auto"/>
            </w:tcBorders>
            <w:shd w:val="clear" w:color="000000" w:fill="F4F5F7"/>
            <w:vAlign w:val="center"/>
            <w:hideMark/>
          </w:tcPr>
          <w:p w14:paraId="2AD52C7B" w14:textId="77777777" w:rsidR="00615F3D" w:rsidRPr="00063B09" w:rsidRDefault="00615F3D" w:rsidP="00A72806">
            <w:pPr>
              <w:widowControl/>
              <w:autoSpaceDE/>
              <w:autoSpaceDN/>
              <w:spacing w:before="0" w:line="240" w:lineRule="auto"/>
              <w:rPr>
                <w:rFonts w:eastAsia="Times New Roman" w:cs="Segoe UI"/>
                <w:b/>
                <w:bCs/>
                <w:color w:val="172B4D"/>
                <w:sz w:val="21"/>
                <w:szCs w:val="21"/>
              </w:rPr>
            </w:pPr>
            <w:r w:rsidRPr="00063B09">
              <w:rPr>
                <w:rFonts w:eastAsia="Times New Roman" w:cs="Segoe UI"/>
                <w:b/>
                <w:bCs/>
                <w:color w:val="172B4D"/>
                <w:sz w:val="21"/>
                <w:szCs w:val="21"/>
              </w:rPr>
              <w:t>Panel Size</w:t>
            </w:r>
          </w:p>
        </w:tc>
        <w:tc>
          <w:tcPr>
            <w:tcW w:w="3695" w:type="dxa"/>
            <w:tcBorders>
              <w:top w:val="single" w:sz="4" w:space="0" w:color="auto"/>
              <w:left w:val="nil"/>
              <w:bottom w:val="single" w:sz="4" w:space="0" w:color="auto"/>
              <w:right w:val="single" w:sz="4" w:space="0" w:color="auto"/>
            </w:tcBorders>
            <w:shd w:val="clear" w:color="000000" w:fill="F4F5F7"/>
            <w:vAlign w:val="center"/>
            <w:hideMark/>
          </w:tcPr>
          <w:p w14:paraId="4F183DEE" w14:textId="77777777" w:rsidR="00615F3D" w:rsidRPr="00063B09" w:rsidRDefault="00615F3D" w:rsidP="00A72806">
            <w:pPr>
              <w:widowControl/>
              <w:autoSpaceDE/>
              <w:autoSpaceDN/>
              <w:spacing w:before="0" w:line="240" w:lineRule="auto"/>
              <w:rPr>
                <w:rFonts w:eastAsia="Times New Roman" w:cs="Segoe UI"/>
                <w:b/>
                <w:bCs/>
                <w:color w:val="172B4D"/>
                <w:sz w:val="21"/>
                <w:szCs w:val="21"/>
              </w:rPr>
            </w:pPr>
            <w:r w:rsidRPr="00063B09">
              <w:rPr>
                <w:rFonts w:eastAsia="Times New Roman" w:cs="Segoe UI"/>
                <w:b/>
                <w:bCs/>
                <w:color w:val="172B4D"/>
                <w:sz w:val="21"/>
                <w:szCs w:val="21"/>
              </w:rPr>
              <w:t>Average Upload Time</w:t>
            </w:r>
          </w:p>
        </w:tc>
      </w:tr>
      <w:tr w:rsidR="00615F3D" w:rsidRPr="00615F3D" w14:paraId="132F0180" w14:textId="77777777" w:rsidTr="008E05CD">
        <w:trPr>
          <w:trHeight w:val="336"/>
          <w:jc w:val="center"/>
        </w:trPr>
        <w:tc>
          <w:tcPr>
            <w:tcW w:w="2965" w:type="dxa"/>
            <w:tcBorders>
              <w:top w:val="nil"/>
              <w:left w:val="single" w:sz="4" w:space="0" w:color="auto"/>
              <w:bottom w:val="single" w:sz="4" w:space="0" w:color="auto"/>
              <w:right w:val="single" w:sz="4" w:space="0" w:color="auto"/>
            </w:tcBorders>
            <w:shd w:val="clear" w:color="000000" w:fill="F4F5F7"/>
            <w:vAlign w:val="center"/>
            <w:hideMark/>
          </w:tcPr>
          <w:p w14:paraId="303EE1B5" w14:textId="638D036B"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80</w:t>
            </w:r>
            <w:r w:rsidR="00FE52DE">
              <w:rPr>
                <w:rFonts w:eastAsia="Times New Roman" w:cs="Segoe UI"/>
                <w:color w:val="172B4D"/>
                <w:szCs w:val="20"/>
              </w:rPr>
              <w:t>–</w:t>
            </w:r>
            <w:r w:rsidRPr="008E05CD">
              <w:rPr>
                <w:rFonts w:eastAsia="Times New Roman" w:cs="Segoe UI"/>
                <w:color w:val="172B4D"/>
                <w:szCs w:val="20"/>
              </w:rPr>
              <w:t>120 patients</w:t>
            </w:r>
          </w:p>
        </w:tc>
        <w:tc>
          <w:tcPr>
            <w:tcW w:w="3695" w:type="dxa"/>
            <w:tcBorders>
              <w:top w:val="nil"/>
              <w:left w:val="nil"/>
              <w:bottom w:val="single" w:sz="4" w:space="0" w:color="auto"/>
              <w:right w:val="single" w:sz="4" w:space="0" w:color="auto"/>
            </w:tcBorders>
            <w:shd w:val="clear" w:color="000000" w:fill="F4F5F7"/>
            <w:vAlign w:val="center"/>
            <w:hideMark/>
          </w:tcPr>
          <w:p w14:paraId="7765B072" w14:textId="77777777"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8 minutes</w:t>
            </w:r>
          </w:p>
        </w:tc>
      </w:tr>
      <w:tr w:rsidR="00615F3D" w:rsidRPr="00615F3D" w14:paraId="46508C89" w14:textId="77777777" w:rsidTr="008E05CD">
        <w:trPr>
          <w:trHeight w:val="336"/>
          <w:jc w:val="center"/>
        </w:trPr>
        <w:tc>
          <w:tcPr>
            <w:tcW w:w="2965" w:type="dxa"/>
            <w:tcBorders>
              <w:top w:val="nil"/>
              <w:left w:val="single" w:sz="4" w:space="0" w:color="auto"/>
              <w:bottom w:val="single" w:sz="4" w:space="0" w:color="auto"/>
              <w:right w:val="single" w:sz="4" w:space="0" w:color="auto"/>
            </w:tcBorders>
            <w:shd w:val="clear" w:color="000000" w:fill="F4F5F7"/>
            <w:vAlign w:val="center"/>
            <w:hideMark/>
          </w:tcPr>
          <w:p w14:paraId="0D593730" w14:textId="3F610358"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900</w:t>
            </w:r>
            <w:r w:rsidR="00FE52DE">
              <w:rPr>
                <w:rFonts w:eastAsia="Times New Roman" w:cs="Segoe UI"/>
                <w:color w:val="172B4D"/>
                <w:szCs w:val="20"/>
              </w:rPr>
              <w:t>–</w:t>
            </w:r>
            <w:r w:rsidRPr="008E05CD">
              <w:rPr>
                <w:rFonts w:eastAsia="Times New Roman" w:cs="Segoe UI"/>
                <w:color w:val="172B4D"/>
                <w:szCs w:val="20"/>
              </w:rPr>
              <w:t>1,100 patients</w:t>
            </w:r>
          </w:p>
        </w:tc>
        <w:tc>
          <w:tcPr>
            <w:tcW w:w="3695" w:type="dxa"/>
            <w:tcBorders>
              <w:top w:val="nil"/>
              <w:left w:val="nil"/>
              <w:bottom w:val="single" w:sz="4" w:space="0" w:color="auto"/>
              <w:right w:val="single" w:sz="4" w:space="0" w:color="auto"/>
            </w:tcBorders>
            <w:shd w:val="clear" w:color="000000" w:fill="F4F5F7"/>
            <w:vAlign w:val="center"/>
            <w:hideMark/>
          </w:tcPr>
          <w:p w14:paraId="32A6DBF1" w14:textId="77777777"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18 minutes</w:t>
            </w:r>
          </w:p>
        </w:tc>
      </w:tr>
      <w:tr w:rsidR="00615F3D" w:rsidRPr="00615F3D" w14:paraId="219BAC2F" w14:textId="77777777" w:rsidTr="008E05CD">
        <w:trPr>
          <w:trHeight w:val="336"/>
          <w:jc w:val="center"/>
        </w:trPr>
        <w:tc>
          <w:tcPr>
            <w:tcW w:w="2965" w:type="dxa"/>
            <w:tcBorders>
              <w:top w:val="nil"/>
              <w:left w:val="single" w:sz="4" w:space="0" w:color="auto"/>
              <w:bottom w:val="single" w:sz="4" w:space="0" w:color="auto"/>
              <w:right w:val="single" w:sz="4" w:space="0" w:color="auto"/>
            </w:tcBorders>
            <w:shd w:val="clear" w:color="000000" w:fill="F4F5F7"/>
            <w:vAlign w:val="center"/>
            <w:hideMark/>
          </w:tcPr>
          <w:p w14:paraId="1B2C3166" w14:textId="0EDEC9A4"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7,000</w:t>
            </w:r>
            <w:r w:rsidR="00FE52DE">
              <w:rPr>
                <w:rFonts w:eastAsia="Times New Roman" w:cs="Segoe UI"/>
                <w:color w:val="172B4D"/>
                <w:szCs w:val="20"/>
              </w:rPr>
              <w:t>–</w:t>
            </w:r>
            <w:r w:rsidRPr="008E05CD">
              <w:rPr>
                <w:rFonts w:eastAsia="Times New Roman" w:cs="Segoe UI"/>
                <w:color w:val="172B4D"/>
                <w:szCs w:val="20"/>
              </w:rPr>
              <w:t>14,000 patients</w:t>
            </w:r>
          </w:p>
        </w:tc>
        <w:tc>
          <w:tcPr>
            <w:tcW w:w="3695" w:type="dxa"/>
            <w:tcBorders>
              <w:top w:val="nil"/>
              <w:left w:val="nil"/>
              <w:bottom w:val="single" w:sz="4" w:space="0" w:color="auto"/>
              <w:right w:val="single" w:sz="4" w:space="0" w:color="auto"/>
            </w:tcBorders>
            <w:shd w:val="clear" w:color="000000" w:fill="F4F5F7"/>
            <w:vAlign w:val="center"/>
            <w:hideMark/>
          </w:tcPr>
          <w:p w14:paraId="096FD06D" w14:textId="77777777"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25 minutes</w:t>
            </w:r>
          </w:p>
        </w:tc>
      </w:tr>
      <w:tr w:rsidR="00615F3D" w:rsidRPr="00615F3D" w14:paraId="657AF4AD" w14:textId="77777777" w:rsidTr="008E05CD">
        <w:trPr>
          <w:trHeight w:val="288"/>
          <w:jc w:val="center"/>
        </w:trPr>
        <w:tc>
          <w:tcPr>
            <w:tcW w:w="2965" w:type="dxa"/>
            <w:tcBorders>
              <w:top w:val="nil"/>
              <w:left w:val="single" w:sz="4" w:space="0" w:color="auto"/>
              <w:bottom w:val="single" w:sz="4" w:space="0" w:color="auto"/>
              <w:right w:val="single" w:sz="4" w:space="0" w:color="auto"/>
            </w:tcBorders>
            <w:shd w:val="clear" w:color="000000" w:fill="F4F5F7"/>
            <w:vAlign w:val="center"/>
            <w:hideMark/>
          </w:tcPr>
          <w:p w14:paraId="6C293E98" w14:textId="07801E2F"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95,000</w:t>
            </w:r>
            <w:r w:rsidR="00FE52DE">
              <w:rPr>
                <w:rFonts w:eastAsia="Times New Roman" w:cs="Segoe UI"/>
                <w:color w:val="172B4D"/>
                <w:szCs w:val="20"/>
              </w:rPr>
              <w:t>–</w:t>
            </w:r>
            <w:r w:rsidRPr="008E05CD">
              <w:rPr>
                <w:rFonts w:eastAsia="Times New Roman" w:cs="Segoe UI"/>
                <w:color w:val="172B4D"/>
                <w:szCs w:val="20"/>
              </w:rPr>
              <w:t>105,000 patients</w:t>
            </w:r>
          </w:p>
        </w:tc>
        <w:tc>
          <w:tcPr>
            <w:tcW w:w="3695" w:type="dxa"/>
            <w:tcBorders>
              <w:top w:val="nil"/>
              <w:left w:val="nil"/>
              <w:bottom w:val="single" w:sz="4" w:space="0" w:color="auto"/>
              <w:right w:val="single" w:sz="4" w:space="0" w:color="auto"/>
            </w:tcBorders>
            <w:shd w:val="clear" w:color="000000" w:fill="F4F5F7"/>
            <w:vAlign w:val="center"/>
            <w:hideMark/>
          </w:tcPr>
          <w:p w14:paraId="05533DEA" w14:textId="09B0669B" w:rsidR="00615F3D" w:rsidRPr="008E05CD" w:rsidRDefault="00615F3D" w:rsidP="00A72806">
            <w:pPr>
              <w:widowControl/>
              <w:autoSpaceDE/>
              <w:autoSpaceDN/>
              <w:spacing w:before="0" w:line="240" w:lineRule="auto"/>
              <w:rPr>
                <w:rFonts w:eastAsia="Times New Roman" w:cs="Segoe UI"/>
                <w:color w:val="172B4D"/>
                <w:szCs w:val="20"/>
              </w:rPr>
            </w:pPr>
            <w:r w:rsidRPr="008E05CD">
              <w:rPr>
                <w:rFonts w:eastAsia="Times New Roman" w:cs="Segoe UI"/>
                <w:color w:val="172B4D"/>
                <w:szCs w:val="20"/>
              </w:rPr>
              <w:t>1</w:t>
            </w:r>
            <w:r w:rsidR="00FE52DE">
              <w:rPr>
                <w:rFonts w:eastAsia="Times New Roman" w:cs="Segoe UI"/>
                <w:color w:val="172B4D"/>
                <w:szCs w:val="20"/>
              </w:rPr>
              <w:t xml:space="preserve"> </w:t>
            </w:r>
            <w:r w:rsidRPr="008E05CD">
              <w:rPr>
                <w:rFonts w:eastAsia="Times New Roman" w:cs="Segoe UI"/>
                <w:color w:val="172B4D"/>
                <w:szCs w:val="20"/>
              </w:rPr>
              <w:t>h</w:t>
            </w:r>
            <w:r w:rsidR="00FE52DE">
              <w:rPr>
                <w:rFonts w:eastAsia="Times New Roman" w:cs="Segoe UI"/>
                <w:color w:val="172B4D"/>
                <w:szCs w:val="20"/>
              </w:rPr>
              <w:t>ou</w:t>
            </w:r>
            <w:r w:rsidRPr="008E05CD">
              <w:rPr>
                <w:rFonts w:eastAsia="Times New Roman" w:cs="Segoe UI"/>
                <w:color w:val="172B4D"/>
                <w:szCs w:val="20"/>
              </w:rPr>
              <w:t xml:space="preserve">r 27 minutes </w:t>
            </w:r>
          </w:p>
        </w:tc>
      </w:tr>
    </w:tbl>
    <w:p w14:paraId="65D63517" w14:textId="77777777" w:rsidR="00420F56" w:rsidRDefault="00420F56" w:rsidP="005C1E70"/>
    <w:p w14:paraId="350E6B3E" w14:textId="7ACA4F0F" w:rsidR="00BE5A7C" w:rsidRPr="00BE5A7C" w:rsidRDefault="00BE5A7C" w:rsidP="000749BF">
      <w:pPr>
        <w:pStyle w:val="Heading3"/>
        <w:widowControl/>
      </w:pPr>
      <w:r w:rsidRPr="00BE5A7C">
        <w:lastRenderedPageBreak/>
        <w:t>Step 6</w:t>
      </w:r>
    </w:p>
    <w:p w14:paraId="430A5A4B" w14:textId="2B8A9F31" w:rsidR="00A72806" w:rsidRDefault="00BE5A7C" w:rsidP="000749BF">
      <w:pPr>
        <w:pStyle w:val="BodyText"/>
        <w:widowControl/>
      </w:pPr>
      <w:r w:rsidRPr="0004736B">
        <w:t>Review Panel: Some panels may require additional review</w:t>
      </w:r>
      <w:r w:rsidR="008E05CD" w:rsidRPr="0004736B">
        <w:t xml:space="preserve"> </w:t>
      </w:r>
      <w:r w:rsidRPr="0004736B">
        <w:t>prior to upload completion.</w:t>
      </w:r>
      <w:r w:rsidR="005C1E70">
        <w:t xml:space="preserve"> </w:t>
      </w:r>
      <w:r w:rsidRPr="0004736B">
        <w:t>To review</w:t>
      </w:r>
      <w:r w:rsidR="00973995">
        <w:t>,</w:t>
      </w:r>
      <w:r w:rsidRPr="0004736B">
        <w:t xml:space="preserve"> click the “</w:t>
      </w:r>
      <w:r w:rsidRPr="005C1E70">
        <w:rPr>
          <w:b/>
          <w:bCs/>
        </w:rPr>
        <w:t>Review Panel</w:t>
      </w:r>
      <w:r w:rsidRPr="0004736B">
        <w:t>” button.</w:t>
      </w:r>
    </w:p>
    <w:p w14:paraId="7BDDBC81" w14:textId="687DF419" w:rsidR="00BE5A7C" w:rsidRPr="0004736B" w:rsidRDefault="00BE5A7C" w:rsidP="000749BF">
      <w:pPr>
        <w:pStyle w:val="BodyText"/>
        <w:widowControl/>
      </w:pPr>
      <w:r w:rsidRPr="0004736B">
        <w:t xml:space="preserve">The review button will show the number of rows that must </w:t>
      </w:r>
      <w:r w:rsidR="00ED6D4A" w:rsidRPr="0004736B">
        <w:t>be reviewed</w:t>
      </w:r>
      <w:r w:rsidRPr="0004736B">
        <w:t>.</w:t>
      </w:r>
    </w:p>
    <w:p w14:paraId="14E8716B" w14:textId="254F6176" w:rsidR="00BE5A7C" w:rsidRDefault="00ED6D4A" w:rsidP="000749BF">
      <w:pPr>
        <w:widowControl/>
        <w:autoSpaceDE/>
        <w:autoSpaceDN/>
        <w:spacing w:before="0" w:after="160" w:line="259" w:lineRule="auto"/>
        <w:rPr>
          <w:rFonts w:ascii="Gotham Medium" w:hAnsi="Gotham Medium"/>
          <w:color w:val="0B3C61"/>
          <w:sz w:val="28"/>
          <w:szCs w:val="28"/>
        </w:rPr>
      </w:pPr>
      <w:r w:rsidRPr="00ED6D4A">
        <w:rPr>
          <w:rFonts w:ascii="Gotham Medium" w:hAnsi="Gotham Medium"/>
          <w:noProof/>
          <w:color w:val="0B3C61"/>
          <w:sz w:val="28"/>
          <w:szCs w:val="28"/>
        </w:rPr>
        <mc:AlternateContent>
          <mc:Choice Requires="wpg">
            <w:drawing>
              <wp:inline distT="0" distB="0" distL="0" distR="0" wp14:anchorId="715AA855" wp14:editId="26C62591">
                <wp:extent cx="6372225" cy="3810000"/>
                <wp:effectExtent l="0" t="0" r="28575" b="19050"/>
                <wp:docPr id="910" name="Group 45"/>
                <wp:cNvGraphicFramePr/>
                <a:graphic xmlns:a="http://schemas.openxmlformats.org/drawingml/2006/main">
                  <a:graphicData uri="http://schemas.microsoft.com/office/word/2010/wordprocessingGroup">
                    <wpg:wgp>
                      <wpg:cNvGrpSpPr/>
                      <wpg:grpSpPr>
                        <a:xfrm>
                          <a:off x="0" y="0"/>
                          <a:ext cx="6372225" cy="3810000"/>
                          <a:chOff x="6350" y="6350"/>
                          <a:chExt cx="9438767" cy="4889512"/>
                        </a:xfrm>
                      </wpg:grpSpPr>
                      <wpg:grpSp>
                        <wpg:cNvPr id="911" name="object 3"/>
                        <wpg:cNvGrpSpPr/>
                        <wpg:grpSpPr>
                          <a:xfrm>
                            <a:off x="6350" y="6350"/>
                            <a:ext cx="9438005" cy="1905000"/>
                            <a:chOff x="6350" y="6350"/>
                            <a:chExt cx="9438005" cy="1905000"/>
                          </a:xfrm>
                        </wpg:grpSpPr>
                        <wps:wsp>
                          <wps:cNvPr id="912" name="object 4"/>
                          <wps:cNvSpPr/>
                          <wps:spPr>
                            <a:xfrm>
                              <a:off x="6350" y="6350"/>
                              <a:ext cx="9437624" cy="1890452"/>
                            </a:xfrm>
                            <a:prstGeom prst="rect">
                              <a:avLst/>
                            </a:prstGeom>
                            <a:blipFill>
                              <a:blip r:embed="rId32" cstate="print"/>
                              <a:stretch>
                                <a:fillRect/>
                              </a:stretch>
                            </a:blipFill>
                          </wps:spPr>
                          <wps:bodyPr wrap="square" lIns="0" tIns="0" rIns="0" bIns="0" rtlCol="0"/>
                        </wps:wsp>
                        <wps:wsp>
                          <wps:cNvPr id="913" name="object 5"/>
                          <wps:cNvSpPr/>
                          <wps:spPr>
                            <a:xfrm>
                              <a:off x="6350" y="6350"/>
                              <a:ext cx="9438005" cy="1905000"/>
                            </a:xfrm>
                            <a:custGeom>
                              <a:avLst/>
                              <a:gdLst/>
                              <a:ahLst/>
                              <a:cxnLst/>
                              <a:rect l="l" t="t" r="r" b="b"/>
                              <a:pathLst>
                                <a:path w="9438005" h="1905000">
                                  <a:moveTo>
                                    <a:pt x="0" y="1905000"/>
                                  </a:moveTo>
                                  <a:lnTo>
                                    <a:pt x="9437624" y="1905000"/>
                                  </a:lnTo>
                                  <a:lnTo>
                                    <a:pt x="9437624" y="0"/>
                                  </a:lnTo>
                                  <a:lnTo>
                                    <a:pt x="0" y="0"/>
                                  </a:lnTo>
                                  <a:lnTo>
                                    <a:pt x="0" y="1905000"/>
                                  </a:lnTo>
                                  <a:close/>
                                </a:path>
                              </a:pathLst>
                            </a:custGeom>
                            <a:ln w="12700">
                              <a:solidFill>
                                <a:srgbClr val="E2E2E2"/>
                              </a:solidFill>
                            </a:ln>
                          </wps:spPr>
                          <wps:bodyPr wrap="square" lIns="0" tIns="0" rIns="0" bIns="0" rtlCol="0"/>
                        </wps:wsp>
                        <wps:wsp>
                          <wps:cNvPr id="914" name="object 6"/>
                          <wps:cNvSpPr/>
                          <wps:spPr>
                            <a:xfrm>
                              <a:off x="8389874" y="971550"/>
                              <a:ext cx="495300" cy="133350"/>
                            </a:xfrm>
                            <a:custGeom>
                              <a:avLst/>
                              <a:gdLst/>
                              <a:ahLst/>
                              <a:cxnLst/>
                              <a:rect l="l" t="t" r="r" b="b"/>
                              <a:pathLst>
                                <a:path w="495300" h="133350">
                                  <a:moveTo>
                                    <a:pt x="0" y="133350"/>
                                  </a:moveTo>
                                  <a:lnTo>
                                    <a:pt x="495300" y="133350"/>
                                  </a:lnTo>
                                  <a:lnTo>
                                    <a:pt x="495300" y="0"/>
                                  </a:lnTo>
                                  <a:lnTo>
                                    <a:pt x="0" y="0"/>
                                  </a:lnTo>
                                  <a:lnTo>
                                    <a:pt x="0" y="133350"/>
                                  </a:lnTo>
                                  <a:close/>
                                </a:path>
                              </a:pathLst>
                            </a:custGeom>
                            <a:ln w="25400">
                              <a:solidFill>
                                <a:srgbClr val="EBE858"/>
                              </a:solidFill>
                            </a:ln>
                          </wps:spPr>
                          <wps:bodyPr wrap="square" lIns="0" tIns="0" rIns="0" bIns="0" rtlCol="0"/>
                        </wps:wsp>
                      </wpg:grpSp>
                      <wpg:grpSp>
                        <wpg:cNvPr id="915" name="object 9"/>
                        <wpg:cNvGrpSpPr/>
                        <wpg:grpSpPr>
                          <a:xfrm>
                            <a:off x="7112" y="2190750"/>
                            <a:ext cx="9438005" cy="2705112"/>
                            <a:chOff x="7112" y="2190750"/>
                            <a:chExt cx="9438005" cy="2705112"/>
                          </a:xfrm>
                        </wpg:grpSpPr>
                        <wps:wsp>
                          <wps:cNvPr id="916" name="object 10"/>
                          <wps:cNvSpPr/>
                          <wps:spPr>
                            <a:xfrm>
                              <a:off x="7112" y="2190750"/>
                              <a:ext cx="9437623" cy="2705100"/>
                            </a:xfrm>
                            <a:prstGeom prst="rect">
                              <a:avLst/>
                            </a:prstGeom>
                            <a:blipFill>
                              <a:blip r:embed="rId33" cstate="print"/>
                              <a:stretch>
                                <a:fillRect/>
                              </a:stretch>
                            </a:blipFill>
                          </wps:spPr>
                          <wps:bodyPr wrap="square" lIns="0" tIns="0" rIns="0" bIns="0" rtlCol="0"/>
                        </wps:wsp>
                        <wps:wsp>
                          <wps:cNvPr id="917" name="object 11"/>
                          <wps:cNvSpPr/>
                          <wps:spPr>
                            <a:xfrm>
                              <a:off x="7112" y="2190750"/>
                              <a:ext cx="9438005" cy="2705100"/>
                            </a:xfrm>
                            <a:custGeom>
                              <a:avLst/>
                              <a:gdLst/>
                              <a:ahLst/>
                              <a:cxnLst/>
                              <a:rect l="l" t="t" r="r" b="b"/>
                              <a:pathLst>
                                <a:path w="9438005" h="2705100">
                                  <a:moveTo>
                                    <a:pt x="0" y="2705100"/>
                                  </a:moveTo>
                                  <a:lnTo>
                                    <a:pt x="9437623" y="2705100"/>
                                  </a:lnTo>
                                  <a:lnTo>
                                    <a:pt x="9437623" y="0"/>
                                  </a:lnTo>
                                  <a:lnTo>
                                    <a:pt x="0" y="0"/>
                                  </a:lnTo>
                                  <a:lnTo>
                                    <a:pt x="0" y="2705100"/>
                                  </a:lnTo>
                                  <a:close/>
                                </a:path>
                              </a:pathLst>
                            </a:custGeom>
                            <a:ln w="12700">
                              <a:solidFill>
                                <a:srgbClr val="E2E2E2"/>
                              </a:solidFill>
                            </a:ln>
                          </wps:spPr>
                          <wps:bodyPr wrap="square" lIns="0" tIns="0" rIns="0" bIns="0" rtlCol="0"/>
                        </wps:wsp>
                        <wps:wsp>
                          <wps:cNvPr id="918" name="object 12"/>
                          <wps:cNvSpPr/>
                          <wps:spPr>
                            <a:xfrm>
                              <a:off x="7112" y="4678045"/>
                              <a:ext cx="9437623" cy="217817"/>
                            </a:xfrm>
                            <a:prstGeom prst="rect">
                              <a:avLst/>
                            </a:prstGeom>
                            <a:blipFill>
                              <a:blip r:embed="rId34" cstate="print"/>
                              <a:stretch>
                                <a:fillRect/>
                              </a:stretch>
                            </a:blipFill>
                          </wps:spPr>
                          <wps:bodyPr wrap="square" lIns="0" tIns="0" rIns="0" bIns="0" rtlCol="0"/>
                        </wps:wsp>
                        <wps:wsp>
                          <wps:cNvPr id="919" name="object 13"/>
                          <wps:cNvSpPr/>
                          <wps:spPr>
                            <a:xfrm>
                              <a:off x="7112" y="4678045"/>
                              <a:ext cx="9438005" cy="217804"/>
                            </a:xfrm>
                            <a:custGeom>
                              <a:avLst/>
                              <a:gdLst/>
                              <a:ahLst/>
                              <a:cxnLst/>
                              <a:rect l="l" t="t" r="r" b="b"/>
                              <a:pathLst>
                                <a:path w="9438005" h="217804">
                                  <a:moveTo>
                                    <a:pt x="0" y="217804"/>
                                  </a:moveTo>
                                  <a:lnTo>
                                    <a:pt x="9437623" y="217804"/>
                                  </a:lnTo>
                                  <a:lnTo>
                                    <a:pt x="9437623" y="0"/>
                                  </a:lnTo>
                                  <a:lnTo>
                                    <a:pt x="0" y="0"/>
                                  </a:lnTo>
                                  <a:lnTo>
                                    <a:pt x="0" y="217804"/>
                                  </a:lnTo>
                                  <a:close/>
                                </a:path>
                              </a:pathLst>
                            </a:custGeom>
                            <a:ln w="12699">
                              <a:solidFill>
                                <a:srgbClr val="E2E2E2"/>
                              </a:solidFill>
                            </a:ln>
                          </wps:spPr>
                          <wps:bodyPr wrap="square" lIns="0" tIns="0" rIns="0" bIns="0" rtlCol="0"/>
                        </wps:wsp>
                        <wps:wsp>
                          <wps:cNvPr id="920" name="object 14"/>
                          <wps:cNvSpPr/>
                          <wps:spPr>
                            <a:xfrm>
                              <a:off x="90424" y="2405600"/>
                              <a:ext cx="9271000" cy="1582420"/>
                            </a:xfrm>
                            <a:custGeom>
                              <a:avLst/>
                              <a:gdLst/>
                              <a:ahLst/>
                              <a:cxnLst/>
                              <a:rect l="l" t="t" r="r" b="b"/>
                              <a:pathLst>
                                <a:path w="9271000" h="1582420">
                                  <a:moveTo>
                                    <a:pt x="152400" y="0"/>
                                  </a:moveTo>
                                  <a:lnTo>
                                    <a:pt x="104231" y="7769"/>
                                  </a:lnTo>
                                  <a:lnTo>
                                    <a:pt x="62396" y="29405"/>
                                  </a:lnTo>
                                  <a:lnTo>
                                    <a:pt x="29405" y="62396"/>
                                  </a:lnTo>
                                  <a:lnTo>
                                    <a:pt x="7769" y="104231"/>
                                  </a:lnTo>
                                  <a:lnTo>
                                    <a:pt x="0" y="152400"/>
                                  </a:lnTo>
                                  <a:lnTo>
                                    <a:pt x="0" y="1429804"/>
                                  </a:lnTo>
                                  <a:lnTo>
                                    <a:pt x="7769" y="1477972"/>
                                  </a:lnTo>
                                  <a:lnTo>
                                    <a:pt x="29405" y="1519807"/>
                                  </a:lnTo>
                                  <a:lnTo>
                                    <a:pt x="62396" y="1552798"/>
                                  </a:lnTo>
                                  <a:lnTo>
                                    <a:pt x="104231" y="1574434"/>
                                  </a:lnTo>
                                  <a:lnTo>
                                    <a:pt x="152400" y="1582204"/>
                                  </a:lnTo>
                                  <a:lnTo>
                                    <a:pt x="9118600" y="1582204"/>
                                  </a:lnTo>
                                  <a:lnTo>
                                    <a:pt x="9166768" y="1574434"/>
                                  </a:lnTo>
                                  <a:lnTo>
                                    <a:pt x="9208603" y="1552798"/>
                                  </a:lnTo>
                                  <a:lnTo>
                                    <a:pt x="9241594" y="1519807"/>
                                  </a:lnTo>
                                  <a:lnTo>
                                    <a:pt x="9263230" y="1477972"/>
                                  </a:lnTo>
                                  <a:lnTo>
                                    <a:pt x="9271000" y="1429804"/>
                                  </a:lnTo>
                                  <a:lnTo>
                                    <a:pt x="9271000" y="152400"/>
                                  </a:lnTo>
                                  <a:lnTo>
                                    <a:pt x="9263230" y="104231"/>
                                  </a:lnTo>
                                  <a:lnTo>
                                    <a:pt x="9241594" y="62396"/>
                                  </a:lnTo>
                                  <a:lnTo>
                                    <a:pt x="9208603" y="29405"/>
                                  </a:lnTo>
                                  <a:lnTo>
                                    <a:pt x="9166768" y="7769"/>
                                  </a:lnTo>
                                  <a:lnTo>
                                    <a:pt x="9118600" y="0"/>
                                  </a:lnTo>
                                  <a:lnTo>
                                    <a:pt x="152400" y="0"/>
                                  </a:lnTo>
                                  <a:close/>
                                </a:path>
                              </a:pathLst>
                            </a:custGeom>
                            <a:ln w="25400">
                              <a:solidFill>
                                <a:srgbClr val="EBE858"/>
                              </a:solidFill>
                            </a:ln>
                          </wps:spPr>
                          <wps:bodyPr wrap="square" lIns="0" tIns="0" rIns="0" bIns="0" rtlCol="0"/>
                        </wps:wsp>
                      </wpg:grpSp>
                    </wpg:wgp>
                  </a:graphicData>
                </a:graphic>
              </wp:inline>
            </w:drawing>
          </mc:Choice>
          <mc:Fallback>
            <w:pict>
              <v:group w14:anchorId="6047F025" id="Group 45" o:spid="_x0000_s1026" style="width:501.75pt;height:300pt;mso-position-horizontal-relative:char;mso-position-vertical-relative:line" coordorigin="63,63" coordsize="94387,4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">
                <v:group id="object 3" o:spid="_x0000_s1027" style="position:absolute;left:63;top:63;width:94380;height:19050" coordorigin="63,63" coordsize="943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object 4" o:spid="_x0000_s1028" style="position:absolute;left:63;top:63;width:94376;height:1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" stroked="f">
                    <v:fill r:id="rId35" o:title="" recolor="t" rotate="t" type="frame"/>
                    <v:textbox inset="0,0,0,0"/>
                  </v:rect>
                  <v:shape id="object 5" o:spid="_x0000_s1029" style="position:absolute;left:63;top:63;width:94380;height:19050;visibility:visible;mso-wrap-style:square;v-text-anchor:top" coordsize="943800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" path="m,1905000r9437624,l9437624,,,,,1905000xe" filled="f" strokecolor="#e2e2e2" strokeweight="1pt">
                    <v:path arrowok="t"/>
                  </v:shape>
                  <v:shape id="object 6" o:spid="_x0000_s1030" style="position:absolute;left:83898;top:9715;width:4953;height:1334;visibility:visible;mso-wrap-style:square;v-text-anchor:top" coordsize="4953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" path="m,133350r495300,l495300,,,,,133350xe" filled="f" strokecolor="#ebe858" strokeweight="2pt">
                    <v:path arrowok="t"/>
                  </v:shape>
                </v:group>
                <v:group id="object 9" o:spid="_x0000_s1031" style="position:absolute;left:71;top:21907;width:94380;height:27051" coordorigin="71,21907" coordsize="94380,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rect id="object 10" o:spid="_x0000_s1032" style="position:absolute;left:71;top:21907;width:94376;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" stroked="f">
                    <v:fill r:id="rId36" o:title="" recolor="t" rotate="t" type="frame"/>
                    <v:textbox inset="0,0,0,0"/>
                  </v:rect>
                  <v:shape id="object 11" o:spid="_x0000_s1033" style="position:absolute;left:71;top:21907;width:94380;height:27051;visibility:visible;mso-wrap-style:square;v-text-anchor:top" coordsize="9438005,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" path="m,2705100r9437623,l9437623,,,,,2705100xe" filled="f" strokecolor="#e2e2e2" strokeweight="1pt">
                    <v:path arrowok="t"/>
                  </v:shape>
                  <v:rect id="object 12" o:spid="_x0000_s1034" style="position:absolute;left:71;top:46780;width:9437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" stroked="f">
                    <v:fill r:id="rId37" o:title="" recolor="t" rotate="t" type="frame"/>
                    <v:textbox inset="0,0,0,0"/>
                  </v:rect>
                  <v:shape id="object 13" o:spid="_x0000_s1035" style="position:absolute;left:71;top:46780;width:94380;height:2178;visibility:visible;mso-wrap-style:square;v-text-anchor:top" coordsize="943800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" path="m,217804r9437623,l9437623,,,,,217804xe" filled="f" strokecolor="#e2e2e2" strokeweight=".35275mm">
                    <v:path arrowok="t"/>
                  </v:shape>
                  <v:shape id="object 14" o:spid="_x0000_s1036" style="position:absolute;left:904;top:24056;width:92710;height:15824;visibility:visible;mso-wrap-style:square;v-text-anchor:top" coordsize="9271000,1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" path="m152400,l104231,7769,62396,29405,29405,62396,7769,104231,,152400,,1429804r7769,48168l29405,1519807r32991,32991l104231,1574434r48169,7770l9118600,1582204r48168,-7770l9208603,1552798r32991,-32991l9263230,1477972r7770,-48168l9271000,152400r-7770,-48169l9241594,62396,9208603,29405,9166768,7769,9118600,,152400,xe" filled="f" strokecolor="#ebe858" strokeweight="2pt">
                    <v:path arrowok="t"/>
                  </v:shape>
                </v:group>
                <w10:anchorlock/>
              </v:group>
            </w:pict>
          </mc:Fallback>
        </mc:AlternateContent>
      </w:r>
    </w:p>
    <w:p w14:paraId="75C69ACA" w14:textId="6DB6DCEE" w:rsidR="00ED6D4A" w:rsidRPr="00ED6D4A" w:rsidRDefault="0012177D" w:rsidP="000749BF">
      <w:pPr>
        <w:pStyle w:val="Heading3"/>
        <w:keepNext/>
        <w:keepLines/>
      </w:pPr>
      <w:r>
        <w:t>S</w:t>
      </w:r>
      <w:r w:rsidR="00ED6D4A" w:rsidRPr="00ED6D4A">
        <w:t>tep 7</w:t>
      </w:r>
    </w:p>
    <w:p w14:paraId="70D92EEC" w14:textId="428E1F96" w:rsidR="00ED6D4A" w:rsidRPr="0004736B" w:rsidRDefault="00ED6D4A" w:rsidP="000749BF">
      <w:pPr>
        <w:pStyle w:val="BodyText"/>
        <w:keepNext/>
        <w:keepLines/>
      </w:pPr>
      <w:r w:rsidRPr="0004736B">
        <w:t>Click the “</w:t>
      </w:r>
      <w:r w:rsidRPr="005C1E70">
        <w:rPr>
          <w:b/>
          <w:bCs/>
        </w:rPr>
        <w:t>View Row Report</w:t>
      </w:r>
      <w:r w:rsidRPr="0004736B">
        <w:t>” button then select the download</w:t>
      </w:r>
      <w:r w:rsidR="008E05CD" w:rsidRPr="0004736B">
        <w:t xml:space="preserve"> </w:t>
      </w:r>
      <w:r w:rsidRPr="0004736B">
        <w:t>link to view specifics rows within the panel that requires</w:t>
      </w:r>
      <w:r w:rsidR="008E05CD" w:rsidRPr="0004736B">
        <w:t xml:space="preserve"> </w:t>
      </w:r>
      <w:r w:rsidRPr="0004736B">
        <w:t>additional review.</w:t>
      </w:r>
    </w:p>
    <w:p w14:paraId="1E965608" w14:textId="4A2EE8FC" w:rsidR="00420F56" w:rsidRPr="005903D3" w:rsidRDefault="00CD783E" w:rsidP="005903D3">
      <w:pPr>
        <w:widowControl/>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331B9E19" wp14:editId="50F6CAB1">
            <wp:extent cx="6372225" cy="2853764"/>
            <wp:effectExtent l="0" t="0" r="0" b="3810"/>
            <wp:docPr id="2728071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5034" cy="2855022"/>
                    </a:xfrm>
                    <a:prstGeom prst="rect">
                      <a:avLst/>
                    </a:prstGeom>
                    <a:noFill/>
                    <a:ln>
                      <a:noFill/>
                    </a:ln>
                  </pic:spPr>
                </pic:pic>
              </a:graphicData>
            </a:graphic>
          </wp:inline>
        </w:drawing>
      </w:r>
    </w:p>
    <w:p w14:paraId="4BC4C8E7" w14:textId="2A6E0511" w:rsidR="00ED6D4A" w:rsidRPr="00ED6D4A" w:rsidRDefault="00ED6D4A" w:rsidP="000749BF">
      <w:pPr>
        <w:pStyle w:val="Heading3"/>
      </w:pPr>
      <w:r w:rsidRPr="00ED6D4A">
        <w:lastRenderedPageBreak/>
        <w:t>Step 8</w:t>
      </w:r>
    </w:p>
    <w:p w14:paraId="04100918" w14:textId="3B10C32B" w:rsidR="00ED6D4A" w:rsidRPr="0004736B" w:rsidRDefault="00ED6D4A" w:rsidP="000749BF">
      <w:pPr>
        <w:pStyle w:val="BodyText"/>
      </w:pPr>
      <w:r w:rsidRPr="0004736B">
        <w:t>After reviewing the report, select the thumbs up button to</w:t>
      </w:r>
      <w:r w:rsidR="00922C75" w:rsidRPr="0004736B">
        <w:t xml:space="preserve"> </w:t>
      </w:r>
      <w:r w:rsidRPr="0004736B">
        <w:t>accept or the thumbs down button to reject the panel.</w:t>
      </w:r>
    </w:p>
    <w:p w14:paraId="763981D5" w14:textId="0FDCA8E5" w:rsidR="00ED6D4A" w:rsidRPr="0004736B" w:rsidRDefault="00ED6D4A" w:rsidP="000749BF">
      <w:pPr>
        <w:pStyle w:val="BodyText"/>
      </w:pPr>
      <w:r w:rsidRPr="0004736B">
        <w:t>Accepting the Panel = Panel will be uploaded without the rows with the errors.</w:t>
      </w:r>
    </w:p>
    <w:p w14:paraId="653CAD5E" w14:textId="0A105C88" w:rsidR="00ED6D4A" w:rsidRPr="0004736B" w:rsidRDefault="00ED6D4A" w:rsidP="000749BF">
      <w:pPr>
        <w:pStyle w:val="BodyText"/>
      </w:pPr>
      <w:r w:rsidRPr="0004736B">
        <w:t>Rejecting the Panel</w:t>
      </w:r>
      <w:r w:rsidR="00922C75" w:rsidRPr="0004736B">
        <w:t>/Can</w:t>
      </w:r>
      <w:r w:rsidR="008A5945" w:rsidRPr="0004736B">
        <w:t>c</w:t>
      </w:r>
      <w:r w:rsidR="00922C75" w:rsidRPr="0004736B">
        <w:t>el</w:t>
      </w:r>
      <w:r w:rsidRPr="0004736B">
        <w:t xml:space="preserve"> = Upload task will be cancelled, allowing user to make corrections before re-uploading.</w:t>
      </w:r>
    </w:p>
    <w:p w14:paraId="51F42F45" w14:textId="5E067B65" w:rsidR="00E0173B" w:rsidRPr="00ED6D4A" w:rsidRDefault="006A7EBF" w:rsidP="00ED6D4A">
      <w:pPr>
        <w:widowControl/>
        <w:tabs>
          <w:tab w:val="num" w:pos="720"/>
        </w:tabs>
        <w:autoSpaceDE/>
        <w:autoSpaceDN/>
        <w:spacing w:before="0" w:after="160" w:line="259" w:lineRule="auto"/>
        <w:rPr>
          <w:rFonts w:eastAsia="Calibri" w:cs="Calibri"/>
          <w:color w:val="000000"/>
          <w:sz w:val="22"/>
        </w:rPr>
      </w:pPr>
      <w:r>
        <w:rPr>
          <w:rFonts w:eastAsia="Calibri" w:cs="Calibri"/>
          <w:noProof/>
          <w:color w:val="000000"/>
          <w:sz w:val="22"/>
        </w:rPr>
        <w:drawing>
          <wp:inline distT="0" distB="0" distL="0" distR="0" wp14:anchorId="30A2C70A" wp14:editId="1B62C485">
            <wp:extent cx="6848475" cy="2428875"/>
            <wp:effectExtent l="0" t="0" r="9525" b="9525"/>
            <wp:docPr id="19165019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8475" cy="2428875"/>
                    </a:xfrm>
                    <a:prstGeom prst="rect">
                      <a:avLst/>
                    </a:prstGeom>
                    <a:noFill/>
                    <a:ln>
                      <a:noFill/>
                    </a:ln>
                  </pic:spPr>
                </pic:pic>
              </a:graphicData>
            </a:graphic>
          </wp:inline>
        </w:drawing>
      </w:r>
    </w:p>
    <w:p w14:paraId="59B53726" w14:textId="7AC62A83" w:rsidR="00ED6D4A" w:rsidRPr="00ED6D4A" w:rsidRDefault="00ED6D4A" w:rsidP="00E96115">
      <w:pPr>
        <w:pStyle w:val="Heading3"/>
      </w:pPr>
      <w:r w:rsidRPr="00ED6D4A">
        <w:t>Step 9</w:t>
      </w:r>
    </w:p>
    <w:p w14:paraId="18118154" w14:textId="77777777" w:rsidR="00ED6D4A" w:rsidRPr="0004736B" w:rsidRDefault="00ED6D4A" w:rsidP="00E96115">
      <w:pPr>
        <w:pStyle w:val="BodyText"/>
      </w:pPr>
      <w:r w:rsidRPr="0004736B">
        <w:t>If a panel fails after the review and loading stage:</w:t>
      </w:r>
    </w:p>
    <w:p w14:paraId="729B22CB" w14:textId="3BA95D08" w:rsidR="00ED6D4A" w:rsidRPr="0004736B" w:rsidRDefault="00ED6D4A" w:rsidP="00E96115">
      <w:pPr>
        <w:pStyle w:val="ListParagraph"/>
        <w:numPr>
          <w:ilvl w:val="0"/>
          <w:numId w:val="26"/>
        </w:numPr>
      </w:pPr>
      <w:r w:rsidRPr="0004736B">
        <w:t>Go to the Panel Activity Feed</w:t>
      </w:r>
      <w:r w:rsidR="00E96115">
        <w:t>.</w:t>
      </w:r>
    </w:p>
    <w:p w14:paraId="4492B730" w14:textId="6B62CBC7" w:rsidR="00ED6D4A" w:rsidRPr="0004736B" w:rsidRDefault="00ED6D4A" w:rsidP="00E96115">
      <w:pPr>
        <w:pStyle w:val="ListParagraph"/>
        <w:numPr>
          <w:ilvl w:val="0"/>
          <w:numId w:val="26"/>
        </w:numPr>
      </w:pPr>
      <w:r w:rsidRPr="0004736B">
        <w:t>Find the panel fail notification</w:t>
      </w:r>
      <w:r w:rsidR="00E96115">
        <w:t>.</w:t>
      </w:r>
    </w:p>
    <w:p w14:paraId="4B8A8693" w14:textId="48308342" w:rsidR="00ED6D4A" w:rsidRPr="0004736B" w:rsidRDefault="00ED6D4A" w:rsidP="00E96115">
      <w:pPr>
        <w:pStyle w:val="ListParagraph"/>
        <w:numPr>
          <w:ilvl w:val="0"/>
          <w:numId w:val="26"/>
        </w:numPr>
      </w:pPr>
      <w:r w:rsidRPr="0004736B">
        <w:t>Click on the X button on the notification</w:t>
      </w:r>
      <w:r w:rsidR="00E96115">
        <w:t>.</w:t>
      </w:r>
    </w:p>
    <w:p w14:paraId="1C59A2F3" w14:textId="0C1B2E73" w:rsidR="00ED6D4A" w:rsidRDefault="00ED6D4A" w:rsidP="00E96115">
      <w:pPr>
        <w:pStyle w:val="ListParagraph"/>
        <w:numPr>
          <w:ilvl w:val="0"/>
          <w:numId w:val="26"/>
        </w:numPr>
      </w:pPr>
      <w:r w:rsidRPr="0004736B">
        <w:t xml:space="preserve">Review rows and failure reasons by clicking on the </w:t>
      </w:r>
      <w:r w:rsidR="00FF41B2" w:rsidRPr="0004736B">
        <w:t>View Row</w:t>
      </w:r>
      <w:r w:rsidRPr="0004736B">
        <w:t xml:space="preserve"> Error Report button</w:t>
      </w:r>
      <w:r w:rsidR="00E96115">
        <w:t>.</w:t>
      </w:r>
    </w:p>
    <w:p w14:paraId="35CD0D2F" w14:textId="77777777" w:rsidR="00ED6D4A" w:rsidRPr="0004736B" w:rsidRDefault="00ED6D4A" w:rsidP="00E96115">
      <w:pPr>
        <w:pStyle w:val="BodyText"/>
      </w:pPr>
      <w:r w:rsidRPr="0004736B">
        <w:t>Common reasons why panels fail:</w:t>
      </w:r>
    </w:p>
    <w:p w14:paraId="167F93CD" w14:textId="77777777" w:rsidR="00ED6D4A" w:rsidRPr="0004736B" w:rsidRDefault="00ED6D4A" w:rsidP="00E96115">
      <w:pPr>
        <w:pStyle w:val="ListParagraph"/>
      </w:pPr>
      <w:r w:rsidRPr="0004736B">
        <w:t>File is not saved as .CSV format</w:t>
      </w:r>
    </w:p>
    <w:p w14:paraId="3755DD24" w14:textId="4C58D150" w:rsidR="00ED6D4A" w:rsidRPr="0004736B" w:rsidRDefault="00ED6D4A" w:rsidP="00E96115">
      <w:pPr>
        <w:pStyle w:val="ListParagraph"/>
      </w:pPr>
      <w:r w:rsidRPr="0004736B">
        <w:t xml:space="preserve">Headers/Column Names in Patient Panel Tablet </w:t>
      </w:r>
      <w:r w:rsidR="00FF41B2" w:rsidRPr="0004736B">
        <w:t>have been</w:t>
      </w:r>
      <w:r w:rsidRPr="0004736B">
        <w:t xml:space="preserve"> altered.</w:t>
      </w:r>
    </w:p>
    <w:p w14:paraId="7411745C" w14:textId="77777777" w:rsidR="00ED6D4A" w:rsidRPr="0004736B" w:rsidRDefault="00ED6D4A" w:rsidP="00E96115">
      <w:pPr>
        <w:pStyle w:val="ListParagraph"/>
      </w:pPr>
      <w:r w:rsidRPr="0004736B">
        <w:t>Download a patient panel template and use as is.</w:t>
      </w:r>
    </w:p>
    <w:p w14:paraId="5CA9D5CC" w14:textId="129548CB" w:rsidR="00ED6D4A" w:rsidRPr="0004736B" w:rsidRDefault="00ED6D4A" w:rsidP="00E96115">
      <w:pPr>
        <w:pStyle w:val="ListParagraph"/>
      </w:pPr>
      <w:r w:rsidRPr="0004736B">
        <w:t xml:space="preserve">Review rows and failure reasons by clicking on the </w:t>
      </w:r>
      <w:r w:rsidR="00FF41B2" w:rsidRPr="0004736B">
        <w:t>View Row</w:t>
      </w:r>
      <w:r w:rsidRPr="0004736B">
        <w:t xml:space="preserve"> Error Report button</w:t>
      </w:r>
    </w:p>
    <w:p w14:paraId="7A7BCDFF" w14:textId="77777777" w:rsidR="00ED6D4A" w:rsidRPr="0004736B" w:rsidRDefault="00ED6D4A" w:rsidP="00E96115">
      <w:pPr>
        <w:pStyle w:val="ListParagraph"/>
      </w:pPr>
      <w:r w:rsidRPr="0004736B">
        <w:t>File naming convention is incorrect</w:t>
      </w:r>
    </w:p>
    <w:p w14:paraId="769B3628" w14:textId="77777777" w:rsidR="00ED6D4A" w:rsidRDefault="00ED6D4A" w:rsidP="004A6EA4">
      <w:pPr>
        <w:widowControl/>
        <w:autoSpaceDE/>
        <w:autoSpaceDN/>
        <w:spacing w:before="0" w:after="160" w:line="259" w:lineRule="auto"/>
        <w:rPr>
          <w:rFonts w:ascii="Gotham Medium" w:hAnsi="Gotham Medium"/>
          <w:color w:val="0B3C61"/>
          <w:sz w:val="28"/>
          <w:szCs w:val="28"/>
        </w:rPr>
      </w:pPr>
    </w:p>
    <w:p w14:paraId="44B7FBDF" w14:textId="00D11451" w:rsidR="00ED6D4A" w:rsidRDefault="00FF41B2" w:rsidP="004A6EA4">
      <w:pPr>
        <w:widowControl/>
        <w:autoSpaceDE/>
        <w:autoSpaceDN/>
        <w:spacing w:before="0" w:after="160" w:line="259" w:lineRule="auto"/>
        <w:rPr>
          <w:rFonts w:ascii="Gotham Medium" w:hAnsi="Gotham Medium"/>
          <w:color w:val="0B3C61"/>
          <w:sz w:val="28"/>
          <w:szCs w:val="28"/>
        </w:rPr>
      </w:pPr>
      <w:r w:rsidRPr="00FF41B2">
        <w:rPr>
          <w:rFonts w:ascii="Gotham Medium" w:hAnsi="Gotham Medium"/>
          <w:noProof/>
          <w:color w:val="0B3C61"/>
          <w:sz w:val="28"/>
          <w:szCs w:val="28"/>
        </w:rPr>
        <w:lastRenderedPageBreak/>
        <mc:AlternateContent>
          <mc:Choice Requires="wpg">
            <w:drawing>
              <wp:inline distT="0" distB="0" distL="0" distR="0" wp14:anchorId="70050EC3" wp14:editId="72D021DD">
                <wp:extent cx="6115050" cy="1447800"/>
                <wp:effectExtent l="0" t="0" r="19050" b="19050"/>
                <wp:docPr id="3" name="object 3"/>
                <wp:cNvGraphicFramePr/>
                <a:graphic xmlns:a="http://schemas.openxmlformats.org/drawingml/2006/main">
                  <a:graphicData uri="http://schemas.microsoft.com/office/word/2010/wordprocessingGroup">
                    <wpg:wgp>
                      <wpg:cNvGrpSpPr/>
                      <wpg:grpSpPr>
                        <a:xfrm>
                          <a:off x="0" y="0"/>
                          <a:ext cx="6115050" cy="1447800"/>
                          <a:chOff x="6350" y="6350"/>
                          <a:chExt cx="9438005" cy="2260600"/>
                        </a:xfrm>
                      </wpg:grpSpPr>
                      <wps:wsp>
                        <wps:cNvPr id="2" name="object 4"/>
                        <wps:cNvSpPr/>
                        <wps:spPr>
                          <a:xfrm>
                            <a:off x="6350" y="6350"/>
                            <a:ext cx="9437623" cy="2260600"/>
                          </a:xfrm>
                          <a:prstGeom prst="rect">
                            <a:avLst/>
                          </a:prstGeom>
                          <a:blipFill>
                            <a:blip r:embed="rId40" cstate="print"/>
                            <a:stretch>
                              <a:fillRect/>
                            </a:stretch>
                          </a:blipFill>
                        </wps:spPr>
                        <wps:bodyPr wrap="square" lIns="0" tIns="0" rIns="0" bIns="0" rtlCol="0"/>
                      </wps:wsp>
                      <wps:wsp>
                        <wps:cNvPr id="4" name="object 5"/>
                        <wps:cNvSpPr/>
                        <wps:spPr>
                          <a:xfrm>
                            <a:off x="6350" y="6350"/>
                            <a:ext cx="9438005" cy="2260600"/>
                          </a:xfrm>
                          <a:custGeom>
                            <a:avLst/>
                            <a:gdLst/>
                            <a:ahLst/>
                            <a:cxnLst/>
                            <a:rect l="l" t="t" r="r" b="b"/>
                            <a:pathLst>
                              <a:path w="9438005" h="2260600">
                                <a:moveTo>
                                  <a:pt x="0" y="2260600"/>
                                </a:moveTo>
                                <a:lnTo>
                                  <a:pt x="9437623" y="2260600"/>
                                </a:lnTo>
                                <a:lnTo>
                                  <a:pt x="9437623" y="0"/>
                                </a:lnTo>
                                <a:lnTo>
                                  <a:pt x="0" y="0"/>
                                </a:lnTo>
                                <a:lnTo>
                                  <a:pt x="0" y="2260600"/>
                                </a:lnTo>
                                <a:close/>
                              </a:path>
                            </a:pathLst>
                          </a:custGeom>
                          <a:ln w="12700">
                            <a:solidFill>
                              <a:srgbClr val="E2E2E2"/>
                            </a:solidFill>
                          </a:ln>
                        </wps:spPr>
                        <wps:bodyPr wrap="square" lIns="0" tIns="0" rIns="0" bIns="0" rtlCol="0"/>
                      </wps:wsp>
                      <wps:wsp>
                        <wps:cNvPr id="5" name="object 6"/>
                        <wps:cNvSpPr/>
                        <wps:spPr>
                          <a:xfrm>
                            <a:off x="3346412" y="228600"/>
                            <a:ext cx="2757805" cy="1251585"/>
                          </a:xfrm>
                          <a:custGeom>
                            <a:avLst/>
                            <a:gdLst/>
                            <a:ahLst/>
                            <a:cxnLst/>
                            <a:rect l="l" t="t" r="r" b="b"/>
                            <a:pathLst>
                              <a:path w="2757804" h="1251585">
                                <a:moveTo>
                                  <a:pt x="0" y="1251496"/>
                                </a:moveTo>
                                <a:lnTo>
                                  <a:pt x="2757500" y="1251496"/>
                                </a:lnTo>
                                <a:lnTo>
                                  <a:pt x="2757500" y="0"/>
                                </a:lnTo>
                                <a:lnTo>
                                  <a:pt x="0" y="0"/>
                                </a:lnTo>
                                <a:lnTo>
                                  <a:pt x="0" y="1251496"/>
                                </a:lnTo>
                                <a:close/>
                              </a:path>
                            </a:pathLst>
                          </a:custGeom>
                          <a:ln w="25399">
                            <a:solidFill>
                              <a:srgbClr val="EBE858"/>
                            </a:solidFill>
                          </a:ln>
                        </wps:spPr>
                        <wps:bodyPr wrap="square" lIns="0" tIns="0" rIns="0" bIns="0" rtlCol="0"/>
                      </wps:wsp>
                    </wpg:wgp>
                  </a:graphicData>
                </a:graphic>
              </wp:inline>
            </w:drawing>
          </mc:Choice>
          <mc:Fallback>
            <w:pict>
              <v:group w14:anchorId="21089BE3" id="object 3" o:spid="_x0000_s1026" style="width:481.5pt;height:114pt;mso-position-horizontal-relative:char;mso-position-vertical-relative:line" coordorigin="63,63" coordsize="94380,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">
                <v:rect id="object 4" o:spid="_x0000_s1027" style="position:absolute;left:63;top:63;width:94376;height:2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" stroked="f">
                  <v:fill r:id="rId41" o:title="" recolor="t" rotate="t" type="frame"/>
                  <v:textbox inset="0,0,0,0"/>
                </v:rect>
                <v:shape id="object 5" o:spid="_x0000_s1028" style="position:absolute;left:63;top:63;width:94380;height:22606;visibility:visible;mso-wrap-style:square;v-text-anchor:top" coordsize="9438005,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" path="m,2260600r9437623,l9437623,,,,,2260600xe" filled="f" strokecolor="#e2e2e2" strokeweight="1pt">
                  <v:path arrowok="t"/>
                </v:shape>
                <v:shape id="object 6" o:spid="_x0000_s1029" style="position:absolute;left:33464;top:2286;width:27578;height:12515;visibility:visible;mso-wrap-style:square;v-text-anchor:top" coordsize="2757804,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" path="m,1251496r2757500,l2757500,,,,,1251496xe" filled="f" strokecolor="#ebe858" strokeweight=".70553mm">
                  <v:path arrowok="t"/>
                </v:shape>
                <w10:anchorlock/>
              </v:group>
            </w:pict>
          </mc:Fallback>
        </mc:AlternateContent>
      </w:r>
    </w:p>
    <w:p w14:paraId="05652213" w14:textId="77777777" w:rsidR="004C620A" w:rsidRDefault="004C620A" w:rsidP="00FF41B2">
      <w:pPr>
        <w:widowControl/>
        <w:autoSpaceDE/>
        <w:autoSpaceDN/>
        <w:spacing w:before="0" w:after="160" w:line="259" w:lineRule="auto"/>
        <w:rPr>
          <w:b/>
          <w:color w:val="4F87A0"/>
          <w:sz w:val="26"/>
          <w:szCs w:val="26"/>
        </w:rPr>
      </w:pPr>
    </w:p>
    <w:p w14:paraId="68B25266" w14:textId="02EB1CAB" w:rsidR="00FF41B2" w:rsidRPr="00FF41B2" w:rsidRDefault="00FF41B2" w:rsidP="00E96115">
      <w:pPr>
        <w:pStyle w:val="Heading3"/>
      </w:pPr>
      <w:r w:rsidRPr="00FF41B2">
        <w:t>Step 10</w:t>
      </w:r>
    </w:p>
    <w:p w14:paraId="6EFD591A" w14:textId="202A8785" w:rsidR="00FE52DE" w:rsidRDefault="00FF41B2" w:rsidP="00E96115">
      <w:pPr>
        <w:pStyle w:val="BodyText"/>
        <w:rPr>
          <w:rFonts w:ascii="Gotham Medium" w:hAnsi="Gotham Medium"/>
          <w:color w:val="0B3C61"/>
          <w:sz w:val="28"/>
          <w:szCs w:val="28"/>
        </w:rPr>
      </w:pPr>
      <w:r w:rsidRPr="0004736B">
        <w:t xml:space="preserve">Confirmation: Our </w:t>
      </w:r>
      <w:r w:rsidR="00E96115">
        <w:t>s</w:t>
      </w:r>
      <w:r w:rsidRPr="0004736B">
        <w:t>ystem will send a confirmation email or text to user after every successful upload</w:t>
      </w:r>
      <w:r w:rsidR="008A5945" w:rsidRPr="0004736B">
        <w:t xml:space="preserve"> if a user has entered their information in step 2.</w:t>
      </w:r>
      <w:r w:rsidR="00FE52DE">
        <w:rPr>
          <w:rFonts w:ascii="Gotham Medium" w:hAnsi="Gotham Medium"/>
          <w:color w:val="0B3C61"/>
          <w:sz w:val="28"/>
          <w:szCs w:val="28"/>
        </w:rPr>
        <w:br w:type="page"/>
      </w:r>
    </w:p>
    <w:p w14:paraId="05D98895" w14:textId="35C1A51B" w:rsidR="004C620A" w:rsidRDefault="0012177D" w:rsidP="00E96115">
      <w:pPr>
        <w:pStyle w:val="Heading1"/>
      </w:pPr>
      <w:bookmarkStart w:id="22" w:name="_Toc87014779"/>
      <w:r>
        <w:lastRenderedPageBreak/>
        <w:t xml:space="preserve">III. </w:t>
      </w:r>
      <w:r w:rsidR="006301CB">
        <w:t>CREATING FILTERS IN THE NC*NOTIFY DASHBOARD</w:t>
      </w:r>
      <w:bookmarkEnd w:id="22"/>
    </w:p>
    <w:p w14:paraId="50A8E358" w14:textId="46B07B3A" w:rsidR="006301CB" w:rsidRDefault="006301CB" w:rsidP="007E797C">
      <w:pPr>
        <w:pStyle w:val="Heading2"/>
      </w:pPr>
      <w:bookmarkStart w:id="23" w:name="_Toc87014780"/>
      <w:r>
        <w:t>Basic View</w:t>
      </w:r>
      <w:bookmarkEnd w:id="23"/>
    </w:p>
    <w:p w14:paraId="7B742D51" w14:textId="249FC360" w:rsidR="006301CB" w:rsidRDefault="00B70F7F" w:rsidP="006301CB">
      <w:pPr>
        <w:widowControl/>
        <w:autoSpaceDE/>
        <w:autoSpaceDN/>
        <w:spacing w:before="0" w:after="160" w:line="259" w:lineRule="auto"/>
        <w:rPr>
          <w:b/>
          <w:color w:val="4F87A0"/>
          <w:sz w:val="26"/>
          <w:szCs w:val="26"/>
        </w:rPr>
      </w:pPr>
      <w:r>
        <w:rPr>
          <w:b/>
          <w:noProof/>
          <w:color w:val="4F87A0"/>
          <w:sz w:val="26"/>
          <w:szCs w:val="26"/>
        </w:rPr>
        <w:drawing>
          <wp:inline distT="0" distB="0" distL="0" distR="0" wp14:anchorId="534D266F" wp14:editId="445FA73E">
            <wp:extent cx="6858000" cy="3019425"/>
            <wp:effectExtent l="0" t="0" r="0" b="9525"/>
            <wp:docPr id="20249767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3019425"/>
                    </a:xfrm>
                    <a:prstGeom prst="rect">
                      <a:avLst/>
                    </a:prstGeom>
                    <a:noFill/>
                    <a:ln>
                      <a:noFill/>
                    </a:ln>
                  </pic:spPr>
                </pic:pic>
              </a:graphicData>
            </a:graphic>
          </wp:inline>
        </w:drawing>
      </w:r>
    </w:p>
    <w:p w14:paraId="3A23D2DC" w14:textId="0BE819D8" w:rsidR="006301CB" w:rsidRDefault="006301CB" w:rsidP="00E96115">
      <w:pPr>
        <w:pStyle w:val="Heading3"/>
      </w:pPr>
      <w:r>
        <w:t xml:space="preserve">Step </w:t>
      </w:r>
      <w:r w:rsidR="001E4C96">
        <w:t>1</w:t>
      </w:r>
    </w:p>
    <w:p w14:paraId="42990ABD" w14:textId="3E9F4BB1" w:rsidR="006301CB" w:rsidRPr="0004736B" w:rsidRDefault="00AA7408" w:rsidP="00E96115">
      <w:pPr>
        <w:pStyle w:val="BodyText"/>
      </w:pPr>
      <w:r w:rsidRPr="0004736B">
        <w:t xml:space="preserve">Select </w:t>
      </w:r>
      <w:r w:rsidR="006301CB" w:rsidRPr="0004736B">
        <w:t>the drop</w:t>
      </w:r>
      <w:r w:rsidRPr="0004736B">
        <w:t xml:space="preserve"> down</w:t>
      </w:r>
      <w:r w:rsidR="006301CB" w:rsidRPr="0004736B">
        <w:t xml:space="preserve"> titled </w:t>
      </w:r>
      <w:r w:rsidR="00E96115">
        <w:t>"</w:t>
      </w:r>
      <w:r w:rsidR="006301CB" w:rsidRPr="0004736B">
        <w:t>Add Filter</w:t>
      </w:r>
      <w:r w:rsidR="00E96115">
        <w:t>":</w:t>
      </w:r>
    </w:p>
    <w:p w14:paraId="6047C31F" w14:textId="0AF4E75B" w:rsidR="006301CB" w:rsidRDefault="000A12BA" w:rsidP="006301CB">
      <w:pPr>
        <w:widowControl/>
        <w:autoSpaceDE/>
        <w:autoSpaceDN/>
        <w:spacing w:before="0" w:after="160" w:line="259" w:lineRule="auto"/>
        <w:rPr>
          <w:b/>
          <w:color w:val="4F87A0"/>
          <w:sz w:val="26"/>
          <w:szCs w:val="26"/>
        </w:rPr>
      </w:pPr>
      <w:r>
        <w:rPr>
          <w:b/>
          <w:noProof/>
          <w:color w:val="4F87A0"/>
          <w:sz w:val="26"/>
          <w:szCs w:val="26"/>
        </w:rPr>
        <w:drawing>
          <wp:inline distT="0" distB="0" distL="0" distR="0" wp14:anchorId="0027729C" wp14:editId="3EBD9B20">
            <wp:extent cx="6858000" cy="3000375"/>
            <wp:effectExtent l="0" t="0" r="0" b="9525"/>
            <wp:docPr id="13178980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3000375"/>
                    </a:xfrm>
                    <a:prstGeom prst="rect">
                      <a:avLst/>
                    </a:prstGeom>
                    <a:noFill/>
                    <a:ln>
                      <a:noFill/>
                    </a:ln>
                  </pic:spPr>
                </pic:pic>
              </a:graphicData>
            </a:graphic>
          </wp:inline>
        </w:drawing>
      </w:r>
    </w:p>
    <w:p w14:paraId="43BFA0E4" w14:textId="77777777" w:rsidR="004C620A" w:rsidRDefault="004C620A" w:rsidP="00290D4C">
      <w:pPr>
        <w:widowControl/>
        <w:autoSpaceDE/>
        <w:autoSpaceDN/>
        <w:spacing w:before="0" w:after="160" w:line="259" w:lineRule="auto"/>
        <w:rPr>
          <w:b/>
          <w:color w:val="4F87A0"/>
          <w:sz w:val="26"/>
          <w:szCs w:val="26"/>
        </w:rPr>
      </w:pPr>
    </w:p>
    <w:p w14:paraId="3E9ED56A" w14:textId="77777777" w:rsidR="00E509C4" w:rsidRDefault="00E509C4" w:rsidP="00290D4C">
      <w:pPr>
        <w:widowControl/>
        <w:autoSpaceDE/>
        <w:autoSpaceDN/>
        <w:spacing w:before="0" w:after="160" w:line="259" w:lineRule="auto"/>
        <w:rPr>
          <w:b/>
          <w:color w:val="4F87A0"/>
          <w:sz w:val="26"/>
          <w:szCs w:val="26"/>
        </w:rPr>
      </w:pPr>
    </w:p>
    <w:p w14:paraId="0F074C6D" w14:textId="77777777" w:rsidR="00E509C4" w:rsidRDefault="00E509C4" w:rsidP="00290D4C">
      <w:pPr>
        <w:widowControl/>
        <w:autoSpaceDE/>
        <w:autoSpaceDN/>
        <w:spacing w:before="0" w:after="160" w:line="259" w:lineRule="auto"/>
        <w:rPr>
          <w:b/>
          <w:color w:val="4F87A0"/>
          <w:sz w:val="26"/>
          <w:szCs w:val="26"/>
        </w:rPr>
      </w:pPr>
    </w:p>
    <w:p w14:paraId="1E4AF672" w14:textId="77777777" w:rsidR="000A12BA" w:rsidRDefault="000A12BA" w:rsidP="00290D4C">
      <w:pPr>
        <w:widowControl/>
        <w:autoSpaceDE/>
        <w:autoSpaceDN/>
        <w:spacing w:before="0" w:after="160" w:line="259" w:lineRule="auto"/>
        <w:rPr>
          <w:b/>
          <w:color w:val="4F87A0"/>
          <w:sz w:val="26"/>
          <w:szCs w:val="26"/>
        </w:rPr>
      </w:pPr>
    </w:p>
    <w:p w14:paraId="1A610BF0" w14:textId="4617443C" w:rsidR="006301CB" w:rsidRPr="00290D4C" w:rsidRDefault="009A44F5" w:rsidP="00324A75">
      <w:pPr>
        <w:pStyle w:val="Heading3"/>
      </w:pPr>
      <w:r>
        <w:lastRenderedPageBreak/>
        <w:t>Filter</w:t>
      </w:r>
      <w:r w:rsidR="00AA7408" w:rsidRPr="00290D4C">
        <w:t xml:space="preserve"> Options</w:t>
      </w:r>
    </w:p>
    <w:tbl>
      <w:tblPr>
        <w:tblW w:w="5255" w:type="pct"/>
        <w:jc w:val="center"/>
        <w:tblLook w:val="04A0" w:firstRow="1" w:lastRow="0" w:firstColumn="1" w:lastColumn="0" w:noHBand="0" w:noVBand="1"/>
      </w:tblPr>
      <w:tblGrid>
        <w:gridCol w:w="2286"/>
        <w:gridCol w:w="2339"/>
        <w:gridCol w:w="1969"/>
        <w:gridCol w:w="1823"/>
        <w:gridCol w:w="2923"/>
      </w:tblGrid>
      <w:tr w:rsidR="009C121A" w:rsidRPr="00BD1C8E" w14:paraId="046F9849" w14:textId="5C45F34B" w:rsidTr="009C121A">
        <w:trPr>
          <w:trHeight w:val="28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3747E" w14:textId="14BBCE23" w:rsidR="009C121A" w:rsidRPr="00BD1C8E" w:rsidRDefault="009C121A" w:rsidP="00BD1C8E">
            <w:pPr>
              <w:widowControl/>
              <w:autoSpaceDE/>
              <w:autoSpaceDN/>
              <w:spacing w:before="0" w:line="240" w:lineRule="auto"/>
              <w:jc w:val="center"/>
              <w:rPr>
                <w:rFonts w:ascii="Calibri" w:eastAsia="Times New Roman" w:hAnsi="Calibri" w:cs="Calibri"/>
                <w:b/>
                <w:bCs/>
                <w:color w:val="000000"/>
                <w:sz w:val="22"/>
              </w:rPr>
            </w:pPr>
            <w:r w:rsidRPr="00BD1C8E">
              <w:rPr>
                <w:rFonts w:ascii="Calibri" w:eastAsia="Times New Roman" w:hAnsi="Calibri" w:cs="Calibri"/>
                <w:b/>
                <w:bCs/>
                <w:color w:val="000000"/>
                <w:sz w:val="22"/>
              </w:rPr>
              <w:t>Options</w:t>
            </w:r>
          </w:p>
        </w:tc>
      </w:tr>
      <w:tr w:rsidR="009C121A" w:rsidRPr="00BD1C8E" w14:paraId="3A259810" w14:textId="6DE8BCFE"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4831EC7B" w14:textId="77777777"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Account Num</w:t>
            </w:r>
          </w:p>
        </w:tc>
        <w:tc>
          <w:tcPr>
            <w:tcW w:w="1031" w:type="pct"/>
            <w:tcBorders>
              <w:top w:val="nil"/>
              <w:left w:val="nil"/>
              <w:bottom w:val="single" w:sz="4" w:space="0" w:color="auto"/>
              <w:right w:val="single" w:sz="4" w:space="0" w:color="auto"/>
            </w:tcBorders>
            <w:shd w:val="clear" w:color="auto" w:fill="auto"/>
            <w:noWrap/>
            <w:vAlign w:val="bottom"/>
          </w:tcPr>
          <w:p w14:paraId="3E49FADB" w14:textId="5EBAD8D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Cell Phone</w:t>
            </w:r>
          </w:p>
        </w:tc>
        <w:tc>
          <w:tcPr>
            <w:tcW w:w="868" w:type="pct"/>
            <w:tcBorders>
              <w:top w:val="nil"/>
              <w:left w:val="nil"/>
              <w:bottom w:val="single" w:sz="4" w:space="0" w:color="auto"/>
              <w:right w:val="single" w:sz="4" w:space="0" w:color="auto"/>
            </w:tcBorders>
            <w:shd w:val="clear" w:color="auto" w:fill="auto"/>
            <w:noWrap/>
            <w:vAlign w:val="bottom"/>
            <w:hideMark/>
          </w:tcPr>
          <w:p w14:paraId="37298B09" w14:textId="590F7842"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Discharge to Location</w:t>
            </w:r>
          </w:p>
        </w:tc>
        <w:tc>
          <w:tcPr>
            <w:tcW w:w="804" w:type="pct"/>
            <w:tcBorders>
              <w:top w:val="nil"/>
              <w:left w:val="nil"/>
              <w:bottom w:val="single" w:sz="4" w:space="0" w:color="auto"/>
              <w:right w:val="single" w:sz="4" w:space="0" w:color="auto"/>
            </w:tcBorders>
            <w:shd w:val="clear" w:color="auto" w:fill="auto"/>
            <w:noWrap/>
            <w:vAlign w:val="bottom"/>
            <w:hideMark/>
          </w:tcPr>
          <w:p w14:paraId="4FC7AC30" w14:textId="14640255"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Last Name</w:t>
            </w:r>
          </w:p>
        </w:tc>
        <w:tc>
          <w:tcPr>
            <w:tcW w:w="1289" w:type="pct"/>
            <w:tcBorders>
              <w:top w:val="nil"/>
              <w:left w:val="nil"/>
              <w:bottom w:val="single" w:sz="4" w:space="0" w:color="auto"/>
              <w:right w:val="single" w:sz="4" w:space="0" w:color="auto"/>
            </w:tcBorders>
            <w:vAlign w:val="bottom"/>
          </w:tcPr>
          <w:p w14:paraId="14A75776" w14:textId="770737CC"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Patient Complaint Code</w:t>
            </w:r>
          </w:p>
        </w:tc>
      </w:tr>
      <w:tr w:rsidR="009C121A" w:rsidRPr="00BD1C8E" w14:paraId="142EEC48" w14:textId="72D305BB"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4F47637F" w14:textId="5D22B91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Address</w:t>
            </w:r>
          </w:p>
        </w:tc>
        <w:tc>
          <w:tcPr>
            <w:tcW w:w="1031" w:type="pct"/>
            <w:tcBorders>
              <w:top w:val="nil"/>
              <w:left w:val="nil"/>
              <w:bottom w:val="single" w:sz="4" w:space="0" w:color="auto"/>
              <w:right w:val="single" w:sz="4" w:space="0" w:color="auto"/>
            </w:tcBorders>
            <w:shd w:val="clear" w:color="auto" w:fill="auto"/>
            <w:noWrap/>
            <w:vAlign w:val="bottom"/>
          </w:tcPr>
          <w:p w14:paraId="00C0D622" w14:textId="05FA93B0"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City</w:t>
            </w:r>
          </w:p>
        </w:tc>
        <w:tc>
          <w:tcPr>
            <w:tcW w:w="868" w:type="pct"/>
            <w:tcBorders>
              <w:top w:val="nil"/>
              <w:left w:val="nil"/>
              <w:bottom w:val="single" w:sz="4" w:space="0" w:color="auto"/>
              <w:right w:val="single" w:sz="4" w:space="0" w:color="auto"/>
            </w:tcBorders>
            <w:shd w:val="clear" w:color="auto" w:fill="auto"/>
            <w:noWrap/>
            <w:vAlign w:val="bottom"/>
          </w:tcPr>
          <w:p w14:paraId="00E38569" w14:textId="7B26445F"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Event Date</w:t>
            </w:r>
          </w:p>
        </w:tc>
        <w:tc>
          <w:tcPr>
            <w:tcW w:w="804" w:type="pct"/>
            <w:tcBorders>
              <w:top w:val="nil"/>
              <w:left w:val="nil"/>
              <w:bottom w:val="single" w:sz="4" w:space="0" w:color="auto"/>
              <w:right w:val="single" w:sz="4" w:space="0" w:color="auto"/>
            </w:tcBorders>
            <w:shd w:val="clear" w:color="auto" w:fill="auto"/>
            <w:noWrap/>
            <w:vAlign w:val="bottom"/>
          </w:tcPr>
          <w:p w14:paraId="3381C352" w14:textId="5BBA2A6E"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Location</w:t>
            </w:r>
          </w:p>
        </w:tc>
        <w:tc>
          <w:tcPr>
            <w:tcW w:w="1289" w:type="pct"/>
            <w:tcBorders>
              <w:top w:val="nil"/>
              <w:left w:val="nil"/>
              <w:bottom w:val="single" w:sz="4" w:space="0" w:color="auto"/>
              <w:right w:val="single" w:sz="4" w:space="0" w:color="auto"/>
            </w:tcBorders>
            <w:vAlign w:val="bottom"/>
          </w:tcPr>
          <w:p w14:paraId="248FDC28" w14:textId="6AF49434"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Patient Identified Provider ID</w:t>
            </w:r>
          </w:p>
        </w:tc>
      </w:tr>
      <w:tr w:rsidR="009C121A" w:rsidRPr="00BD1C8E" w14:paraId="63181A22" w14:textId="3DFDC2DF"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672B35EC" w14:textId="1822FFA5"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Admit Date</w:t>
            </w:r>
          </w:p>
        </w:tc>
        <w:tc>
          <w:tcPr>
            <w:tcW w:w="1031" w:type="pct"/>
            <w:tcBorders>
              <w:top w:val="nil"/>
              <w:left w:val="nil"/>
              <w:bottom w:val="single" w:sz="4" w:space="0" w:color="auto"/>
              <w:right w:val="single" w:sz="4" w:space="0" w:color="auto"/>
            </w:tcBorders>
            <w:shd w:val="clear" w:color="auto" w:fill="auto"/>
            <w:noWrap/>
            <w:vAlign w:val="bottom"/>
          </w:tcPr>
          <w:p w14:paraId="7FC083EC" w14:textId="79008892"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Consulting Provider Name</w:t>
            </w:r>
          </w:p>
        </w:tc>
        <w:tc>
          <w:tcPr>
            <w:tcW w:w="868" w:type="pct"/>
            <w:tcBorders>
              <w:top w:val="nil"/>
              <w:left w:val="nil"/>
              <w:bottom w:val="single" w:sz="4" w:space="0" w:color="auto"/>
              <w:right w:val="single" w:sz="4" w:space="0" w:color="auto"/>
            </w:tcBorders>
            <w:shd w:val="clear" w:color="auto" w:fill="auto"/>
            <w:noWrap/>
            <w:vAlign w:val="bottom"/>
          </w:tcPr>
          <w:p w14:paraId="1791ED86" w14:textId="0619F4EA"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Event Facility</w:t>
            </w:r>
          </w:p>
        </w:tc>
        <w:tc>
          <w:tcPr>
            <w:tcW w:w="804" w:type="pct"/>
            <w:tcBorders>
              <w:top w:val="nil"/>
              <w:left w:val="nil"/>
              <w:bottom w:val="single" w:sz="4" w:space="0" w:color="auto"/>
              <w:right w:val="single" w:sz="4" w:space="0" w:color="auto"/>
            </w:tcBorders>
            <w:shd w:val="clear" w:color="auto" w:fill="auto"/>
            <w:noWrap/>
            <w:vAlign w:val="bottom"/>
          </w:tcPr>
          <w:p w14:paraId="5451D9A9" w14:textId="75783E0B"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MRN</w:t>
            </w:r>
          </w:p>
        </w:tc>
        <w:tc>
          <w:tcPr>
            <w:tcW w:w="1289" w:type="pct"/>
            <w:tcBorders>
              <w:top w:val="nil"/>
              <w:left w:val="nil"/>
              <w:bottom w:val="single" w:sz="4" w:space="0" w:color="auto"/>
              <w:right w:val="single" w:sz="4" w:space="0" w:color="auto"/>
            </w:tcBorders>
            <w:vAlign w:val="bottom"/>
          </w:tcPr>
          <w:p w14:paraId="4B29C4C5" w14:textId="43E67BE9"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Patient Identified Provider Name</w:t>
            </w:r>
          </w:p>
        </w:tc>
      </w:tr>
      <w:tr w:rsidR="009C121A" w:rsidRPr="00BD1C8E" w14:paraId="346F75B5" w14:textId="1C6E98A7"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tcPr>
          <w:p w14:paraId="2EAF8037" w14:textId="11B62C72"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Admit Source</w:t>
            </w:r>
          </w:p>
        </w:tc>
        <w:tc>
          <w:tcPr>
            <w:tcW w:w="1031" w:type="pct"/>
            <w:tcBorders>
              <w:top w:val="nil"/>
              <w:left w:val="nil"/>
              <w:bottom w:val="single" w:sz="4" w:space="0" w:color="auto"/>
              <w:right w:val="single" w:sz="4" w:space="0" w:color="auto"/>
            </w:tcBorders>
            <w:shd w:val="clear" w:color="auto" w:fill="auto"/>
            <w:noWrap/>
            <w:vAlign w:val="bottom"/>
          </w:tcPr>
          <w:p w14:paraId="1DD68D1B" w14:textId="5F8A85D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Date of Birth</w:t>
            </w:r>
          </w:p>
        </w:tc>
        <w:tc>
          <w:tcPr>
            <w:tcW w:w="868" w:type="pct"/>
            <w:tcBorders>
              <w:top w:val="nil"/>
              <w:left w:val="nil"/>
              <w:bottom w:val="single" w:sz="4" w:space="0" w:color="auto"/>
              <w:right w:val="single" w:sz="4" w:space="0" w:color="auto"/>
            </w:tcBorders>
            <w:shd w:val="clear" w:color="auto" w:fill="auto"/>
            <w:noWrap/>
            <w:vAlign w:val="bottom"/>
          </w:tcPr>
          <w:p w14:paraId="4AF01774" w14:textId="2CD566F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Event Type</w:t>
            </w:r>
          </w:p>
        </w:tc>
        <w:tc>
          <w:tcPr>
            <w:tcW w:w="804" w:type="pct"/>
            <w:tcBorders>
              <w:top w:val="nil"/>
              <w:left w:val="nil"/>
              <w:bottom w:val="single" w:sz="4" w:space="0" w:color="auto"/>
              <w:right w:val="single" w:sz="4" w:space="0" w:color="auto"/>
            </w:tcBorders>
            <w:shd w:val="clear" w:color="auto" w:fill="auto"/>
            <w:noWrap/>
            <w:vAlign w:val="bottom"/>
          </w:tcPr>
          <w:p w14:paraId="77C0A464" w14:textId="20F12BD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Middle Name</w:t>
            </w:r>
          </w:p>
        </w:tc>
        <w:tc>
          <w:tcPr>
            <w:tcW w:w="1289" w:type="pct"/>
            <w:tcBorders>
              <w:top w:val="nil"/>
              <w:left w:val="nil"/>
              <w:bottom w:val="single" w:sz="4" w:space="0" w:color="auto"/>
              <w:right w:val="single" w:sz="4" w:space="0" w:color="auto"/>
            </w:tcBorders>
            <w:vAlign w:val="bottom"/>
          </w:tcPr>
          <w:p w14:paraId="59E30566" w14:textId="417C8EF5"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Practice Name</w:t>
            </w:r>
          </w:p>
        </w:tc>
      </w:tr>
      <w:tr w:rsidR="009C121A" w:rsidRPr="00BD1C8E" w14:paraId="62D7E9C6" w14:textId="755305E0"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tcPr>
          <w:p w14:paraId="33037174" w14:textId="39C205B1"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Admitting Provider ID</w:t>
            </w:r>
          </w:p>
        </w:tc>
        <w:tc>
          <w:tcPr>
            <w:tcW w:w="1031" w:type="pct"/>
            <w:tcBorders>
              <w:top w:val="nil"/>
              <w:left w:val="nil"/>
              <w:bottom w:val="single" w:sz="4" w:space="0" w:color="auto"/>
              <w:right w:val="single" w:sz="4" w:space="0" w:color="auto"/>
            </w:tcBorders>
            <w:shd w:val="clear" w:color="auto" w:fill="auto"/>
            <w:noWrap/>
            <w:vAlign w:val="bottom"/>
          </w:tcPr>
          <w:p w14:paraId="26243AAC" w14:textId="2E6E754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Death Indicator</w:t>
            </w:r>
          </w:p>
        </w:tc>
        <w:tc>
          <w:tcPr>
            <w:tcW w:w="868" w:type="pct"/>
            <w:tcBorders>
              <w:top w:val="nil"/>
              <w:left w:val="nil"/>
              <w:bottom w:val="single" w:sz="4" w:space="0" w:color="auto"/>
              <w:right w:val="single" w:sz="4" w:space="0" w:color="auto"/>
            </w:tcBorders>
            <w:shd w:val="clear" w:color="auto" w:fill="auto"/>
            <w:noWrap/>
            <w:vAlign w:val="bottom"/>
          </w:tcPr>
          <w:p w14:paraId="56EB8F8E" w14:textId="11DCB14F"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Facility</w:t>
            </w:r>
          </w:p>
        </w:tc>
        <w:tc>
          <w:tcPr>
            <w:tcW w:w="804" w:type="pct"/>
            <w:tcBorders>
              <w:top w:val="nil"/>
              <w:left w:val="nil"/>
              <w:bottom w:val="single" w:sz="4" w:space="0" w:color="auto"/>
              <w:right w:val="single" w:sz="4" w:space="0" w:color="auto"/>
            </w:tcBorders>
            <w:shd w:val="clear" w:color="auto" w:fill="auto"/>
            <w:noWrap/>
            <w:vAlign w:val="bottom"/>
          </w:tcPr>
          <w:p w14:paraId="25EF27D5" w14:textId="5F2B12FE"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Number of ER Visits</w:t>
            </w:r>
          </w:p>
        </w:tc>
        <w:tc>
          <w:tcPr>
            <w:tcW w:w="1289" w:type="pct"/>
            <w:tcBorders>
              <w:top w:val="nil"/>
              <w:left w:val="nil"/>
              <w:bottom w:val="single" w:sz="4" w:space="0" w:color="auto"/>
              <w:right w:val="single" w:sz="4" w:space="0" w:color="auto"/>
            </w:tcBorders>
            <w:vAlign w:val="bottom"/>
          </w:tcPr>
          <w:p w14:paraId="0D154AD4" w14:textId="62852AB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 xml:space="preserve">Referring Provider ID </w:t>
            </w:r>
          </w:p>
        </w:tc>
      </w:tr>
      <w:tr w:rsidR="009C121A" w:rsidRPr="00BD1C8E" w14:paraId="1F63FEF9" w14:textId="04E46296"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tcPr>
          <w:p w14:paraId="10303124" w14:textId="58A68E96"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Admitting Provider Name</w:t>
            </w:r>
          </w:p>
        </w:tc>
        <w:tc>
          <w:tcPr>
            <w:tcW w:w="1031" w:type="pct"/>
            <w:tcBorders>
              <w:top w:val="nil"/>
              <w:left w:val="nil"/>
              <w:bottom w:val="single" w:sz="4" w:space="0" w:color="auto"/>
              <w:right w:val="single" w:sz="4" w:space="0" w:color="auto"/>
            </w:tcBorders>
            <w:shd w:val="clear" w:color="auto" w:fill="auto"/>
            <w:noWrap/>
            <w:vAlign w:val="bottom"/>
          </w:tcPr>
          <w:p w14:paraId="23D9EE3F" w14:textId="5E96DA2C"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Department</w:t>
            </w:r>
          </w:p>
        </w:tc>
        <w:tc>
          <w:tcPr>
            <w:tcW w:w="868" w:type="pct"/>
            <w:tcBorders>
              <w:top w:val="nil"/>
              <w:left w:val="nil"/>
              <w:bottom w:val="single" w:sz="4" w:space="0" w:color="auto"/>
              <w:right w:val="single" w:sz="4" w:space="0" w:color="auto"/>
            </w:tcBorders>
            <w:shd w:val="clear" w:color="auto" w:fill="auto"/>
            <w:noWrap/>
            <w:vAlign w:val="bottom"/>
          </w:tcPr>
          <w:p w14:paraId="7A95BB41" w14:textId="5A8ADC6B"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First Name</w:t>
            </w:r>
          </w:p>
        </w:tc>
        <w:tc>
          <w:tcPr>
            <w:tcW w:w="804" w:type="pct"/>
            <w:tcBorders>
              <w:top w:val="nil"/>
              <w:left w:val="nil"/>
              <w:bottom w:val="single" w:sz="4" w:space="0" w:color="auto"/>
              <w:right w:val="single" w:sz="4" w:space="0" w:color="auto"/>
            </w:tcBorders>
            <w:shd w:val="clear" w:color="auto" w:fill="auto"/>
            <w:noWrap/>
            <w:vAlign w:val="bottom"/>
          </w:tcPr>
          <w:p w14:paraId="5D3D9AAE" w14:textId="12849635"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Number of IP Visits</w:t>
            </w:r>
          </w:p>
        </w:tc>
        <w:tc>
          <w:tcPr>
            <w:tcW w:w="1289" w:type="pct"/>
            <w:tcBorders>
              <w:top w:val="nil"/>
              <w:left w:val="nil"/>
              <w:bottom w:val="single" w:sz="4" w:space="0" w:color="auto"/>
              <w:right w:val="single" w:sz="4" w:space="0" w:color="auto"/>
            </w:tcBorders>
            <w:vAlign w:val="bottom"/>
          </w:tcPr>
          <w:p w14:paraId="48A6D77A" w14:textId="29C5776B"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Referring Provider Name</w:t>
            </w:r>
          </w:p>
        </w:tc>
      </w:tr>
      <w:tr w:rsidR="009C121A" w:rsidRPr="00BD1C8E" w14:paraId="26A0562F" w14:textId="43A54BFF"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5A39504D" w14:textId="77777777"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Alert Note 1</w:t>
            </w:r>
          </w:p>
        </w:tc>
        <w:tc>
          <w:tcPr>
            <w:tcW w:w="1031" w:type="pct"/>
            <w:tcBorders>
              <w:top w:val="nil"/>
              <w:left w:val="nil"/>
              <w:bottom w:val="single" w:sz="4" w:space="0" w:color="auto"/>
              <w:right w:val="single" w:sz="4" w:space="0" w:color="auto"/>
            </w:tcBorders>
            <w:shd w:val="clear" w:color="auto" w:fill="auto"/>
            <w:noWrap/>
            <w:vAlign w:val="bottom"/>
            <w:hideMark/>
          </w:tcPr>
          <w:p w14:paraId="63CA7C80" w14:textId="70D428CC"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Diagnosis Code</w:t>
            </w:r>
          </w:p>
        </w:tc>
        <w:tc>
          <w:tcPr>
            <w:tcW w:w="868" w:type="pct"/>
            <w:tcBorders>
              <w:top w:val="nil"/>
              <w:left w:val="nil"/>
              <w:bottom w:val="single" w:sz="4" w:space="0" w:color="auto"/>
              <w:right w:val="single" w:sz="4" w:space="0" w:color="auto"/>
            </w:tcBorders>
            <w:shd w:val="clear" w:color="auto" w:fill="auto"/>
            <w:noWrap/>
            <w:vAlign w:val="bottom"/>
          </w:tcPr>
          <w:p w14:paraId="6A17353B" w14:textId="1C36E1F8"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Full Name</w:t>
            </w:r>
          </w:p>
        </w:tc>
        <w:tc>
          <w:tcPr>
            <w:tcW w:w="804" w:type="pct"/>
            <w:tcBorders>
              <w:top w:val="nil"/>
              <w:left w:val="nil"/>
              <w:bottom w:val="single" w:sz="4" w:space="0" w:color="auto"/>
              <w:right w:val="single" w:sz="4" w:space="0" w:color="auto"/>
            </w:tcBorders>
            <w:shd w:val="clear" w:color="auto" w:fill="auto"/>
            <w:noWrap/>
            <w:vAlign w:val="bottom"/>
          </w:tcPr>
          <w:p w14:paraId="17620682" w14:textId="0383335E"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Observation Status</w:t>
            </w:r>
          </w:p>
        </w:tc>
        <w:tc>
          <w:tcPr>
            <w:tcW w:w="1289" w:type="pct"/>
            <w:tcBorders>
              <w:top w:val="nil"/>
              <w:left w:val="nil"/>
              <w:bottom w:val="single" w:sz="4" w:space="0" w:color="auto"/>
              <w:right w:val="single" w:sz="4" w:space="0" w:color="auto"/>
            </w:tcBorders>
            <w:vAlign w:val="bottom"/>
          </w:tcPr>
          <w:p w14:paraId="376145F6" w14:textId="262CBC56"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Source MRN</w:t>
            </w:r>
          </w:p>
        </w:tc>
      </w:tr>
      <w:tr w:rsidR="009C121A" w:rsidRPr="00BD1C8E" w14:paraId="5C0A0E91" w14:textId="29C5BD6B"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70172250" w14:textId="7334768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Alert Type</w:t>
            </w:r>
          </w:p>
        </w:tc>
        <w:tc>
          <w:tcPr>
            <w:tcW w:w="1031" w:type="pct"/>
            <w:tcBorders>
              <w:top w:val="nil"/>
              <w:left w:val="nil"/>
              <w:bottom w:val="single" w:sz="4" w:space="0" w:color="auto"/>
              <w:right w:val="single" w:sz="4" w:space="0" w:color="auto"/>
            </w:tcBorders>
            <w:shd w:val="clear" w:color="auto" w:fill="auto"/>
            <w:noWrap/>
            <w:vAlign w:val="bottom"/>
            <w:hideMark/>
          </w:tcPr>
          <w:p w14:paraId="428C3DB7" w14:textId="162E07BB"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Diagnosis Description</w:t>
            </w:r>
          </w:p>
        </w:tc>
        <w:tc>
          <w:tcPr>
            <w:tcW w:w="868" w:type="pct"/>
            <w:tcBorders>
              <w:top w:val="nil"/>
              <w:left w:val="nil"/>
              <w:bottom w:val="single" w:sz="4" w:space="0" w:color="auto"/>
              <w:right w:val="single" w:sz="4" w:space="0" w:color="auto"/>
            </w:tcBorders>
            <w:shd w:val="clear" w:color="auto" w:fill="auto"/>
            <w:noWrap/>
            <w:vAlign w:val="bottom"/>
          </w:tcPr>
          <w:p w14:paraId="192869A1" w14:textId="0087AC8E"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Gender</w:t>
            </w:r>
          </w:p>
        </w:tc>
        <w:tc>
          <w:tcPr>
            <w:tcW w:w="804" w:type="pct"/>
            <w:tcBorders>
              <w:top w:val="nil"/>
              <w:left w:val="nil"/>
              <w:bottom w:val="single" w:sz="4" w:space="0" w:color="auto"/>
              <w:right w:val="single" w:sz="4" w:space="0" w:color="auto"/>
            </w:tcBorders>
            <w:shd w:val="clear" w:color="auto" w:fill="auto"/>
            <w:noWrap/>
            <w:vAlign w:val="bottom"/>
          </w:tcPr>
          <w:p w14:paraId="3E68F84A" w14:textId="5B5654E5"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Organization</w:t>
            </w:r>
          </w:p>
        </w:tc>
        <w:tc>
          <w:tcPr>
            <w:tcW w:w="1289" w:type="pct"/>
            <w:tcBorders>
              <w:top w:val="nil"/>
              <w:left w:val="nil"/>
              <w:bottom w:val="single" w:sz="4" w:space="0" w:color="auto"/>
              <w:right w:val="single" w:sz="4" w:space="0" w:color="auto"/>
            </w:tcBorders>
            <w:vAlign w:val="bottom"/>
          </w:tcPr>
          <w:p w14:paraId="22007D8D" w14:textId="1D420484"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State</w:t>
            </w:r>
          </w:p>
        </w:tc>
      </w:tr>
      <w:tr w:rsidR="009C121A" w:rsidRPr="00BD1C8E" w14:paraId="66F446F9" w14:textId="07DD4F3C"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08DDA8CC" w14:textId="68A0BC3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Attending Provider ID</w:t>
            </w:r>
          </w:p>
        </w:tc>
        <w:tc>
          <w:tcPr>
            <w:tcW w:w="1031" w:type="pct"/>
            <w:tcBorders>
              <w:top w:val="nil"/>
              <w:left w:val="nil"/>
              <w:bottom w:val="single" w:sz="4" w:space="0" w:color="auto"/>
              <w:right w:val="single" w:sz="4" w:space="0" w:color="auto"/>
            </w:tcBorders>
            <w:shd w:val="clear" w:color="auto" w:fill="auto"/>
            <w:noWrap/>
            <w:vAlign w:val="bottom"/>
          </w:tcPr>
          <w:p w14:paraId="3AA13E9A" w14:textId="7EEB60E1"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Discharge Date</w:t>
            </w:r>
          </w:p>
        </w:tc>
        <w:tc>
          <w:tcPr>
            <w:tcW w:w="868" w:type="pct"/>
            <w:tcBorders>
              <w:top w:val="nil"/>
              <w:left w:val="nil"/>
              <w:bottom w:val="single" w:sz="4" w:space="0" w:color="auto"/>
              <w:right w:val="single" w:sz="4" w:space="0" w:color="auto"/>
            </w:tcBorders>
            <w:shd w:val="clear" w:color="auto" w:fill="auto"/>
            <w:noWrap/>
            <w:vAlign w:val="bottom"/>
          </w:tcPr>
          <w:p w14:paraId="56EB5F07" w14:textId="1F768CBB"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Home Phone</w:t>
            </w:r>
          </w:p>
        </w:tc>
        <w:tc>
          <w:tcPr>
            <w:tcW w:w="804" w:type="pct"/>
            <w:tcBorders>
              <w:top w:val="nil"/>
              <w:left w:val="nil"/>
              <w:bottom w:val="single" w:sz="4" w:space="0" w:color="auto"/>
              <w:right w:val="single" w:sz="4" w:space="0" w:color="auto"/>
            </w:tcBorders>
            <w:shd w:val="clear" w:color="auto" w:fill="auto"/>
            <w:noWrap/>
            <w:vAlign w:val="bottom"/>
          </w:tcPr>
          <w:p w14:paraId="1EA97B84" w14:textId="3D1073B0"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Patient Class</w:t>
            </w:r>
          </w:p>
        </w:tc>
        <w:tc>
          <w:tcPr>
            <w:tcW w:w="1289" w:type="pct"/>
            <w:tcBorders>
              <w:top w:val="nil"/>
              <w:left w:val="nil"/>
              <w:bottom w:val="single" w:sz="4" w:space="0" w:color="auto"/>
              <w:right w:val="single" w:sz="4" w:space="0" w:color="auto"/>
            </w:tcBorders>
            <w:vAlign w:val="bottom"/>
          </w:tcPr>
          <w:p w14:paraId="50356F70" w14:textId="219B35F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Work Phone</w:t>
            </w:r>
          </w:p>
        </w:tc>
      </w:tr>
      <w:tr w:rsidR="009C121A" w:rsidRPr="00BD1C8E" w14:paraId="22DB653A" w14:textId="2D00EFD5" w:rsidTr="009C121A">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tcPr>
          <w:p w14:paraId="5493ED2B" w14:textId="2AD2A48A"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Attending Provider Name</w:t>
            </w:r>
          </w:p>
        </w:tc>
        <w:tc>
          <w:tcPr>
            <w:tcW w:w="1031" w:type="pct"/>
            <w:tcBorders>
              <w:top w:val="nil"/>
              <w:left w:val="nil"/>
              <w:bottom w:val="single" w:sz="4" w:space="0" w:color="auto"/>
              <w:right w:val="single" w:sz="4" w:space="0" w:color="auto"/>
            </w:tcBorders>
            <w:shd w:val="clear" w:color="auto" w:fill="auto"/>
            <w:noWrap/>
            <w:vAlign w:val="bottom"/>
          </w:tcPr>
          <w:p w14:paraId="49FE7D56" w14:textId="26F090AD"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Discharge Disposition</w:t>
            </w:r>
          </w:p>
        </w:tc>
        <w:tc>
          <w:tcPr>
            <w:tcW w:w="868" w:type="pct"/>
            <w:tcBorders>
              <w:top w:val="nil"/>
              <w:left w:val="nil"/>
              <w:bottom w:val="single" w:sz="4" w:space="0" w:color="auto"/>
              <w:right w:val="single" w:sz="4" w:space="0" w:color="auto"/>
            </w:tcBorders>
            <w:shd w:val="clear" w:color="auto" w:fill="auto"/>
            <w:noWrap/>
            <w:vAlign w:val="bottom"/>
          </w:tcPr>
          <w:p w14:paraId="431B299A" w14:textId="4E23BD53"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Hospital Service</w:t>
            </w:r>
          </w:p>
        </w:tc>
        <w:tc>
          <w:tcPr>
            <w:tcW w:w="804" w:type="pct"/>
            <w:tcBorders>
              <w:top w:val="nil"/>
              <w:left w:val="nil"/>
              <w:bottom w:val="single" w:sz="4" w:space="0" w:color="auto"/>
              <w:right w:val="single" w:sz="4" w:space="0" w:color="auto"/>
            </w:tcBorders>
            <w:shd w:val="clear" w:color="auto" w:fill="auto"/>
            <w:noWrap/>
            <w:vAlign w:val="bottom"/>
          </w:tcPr>
          <w:p w14:paraId="0417DF3A" w14:textId="3B32EC3F"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Patient Complaint</w:t>
            </w:r>
          </w:p>
        </w:tc>
        <w:tc>
          <w:tcPr>
            <w:tcW w:w="1289" w:type="pct"/>
            <w:tcBorders>
              <w:top w:val="nil"/>
              <w:left w:val="nil"/>
              <w:bottom w:val="single" w:sz="4" w:space="0" w:color="auto"/>
              <w:right w:val="single" w:sz="4" w:space="0" w:color="auto"/>
            </w:tcBorders>
            <w:vAlign w:val="bottom"/>
          </w:tcPr>
          <w:p w14:paraId="17FD978C" w14:textId="5A716798" w:rsidR="009C121A" w:rsidRPr="009C121A" w:rsidRDefault="009C121A" w:rsidP="009C121A">
            <w:pPr>
              <w:widowControl/>
              <w:autoSpaceDE/>
              <w:autoSpaceDN/>
              <w:spacing w:before="0" w:line="240" w:lineRule="auto"/>
              <w:rPr>
                <w:rFonts w:ascii="Calibri" w:eastAsia="Times New Roman" w:hAnsi="Calibri" w:cs="Calibri"/>
                <w:color w:val="000000"/>
                <w:szCs w:val="20"/>
              </w:rPr>
            </w:pPr>
            <w:r w:rsidRPr="009C121A">
              <w:rPr>
                <w:rFonts w:ascii="Calibri" w:eastAsia="Times New Roman" w:hAnsi="Calibri" w:cs="Calibri"/>
                <w:color w:val="000000"/>
                <w:szCs w:val="20"/>
              </w:rPr>
              <w:t>Zip Code</w:t>
            </w:r>
          </w:p>
        </w:tc>
      </w:tr>
    </w:tbl>
    <w:p w14:paraId="2B0F7EAA" w14:textId="77777777" w:rsidR="004A01FF" w:rsidRDefault="004A01FF" w:rsidP="001E6E4B">
      <w:pPr>
        <w:pStyle w:val="Heading3"/>
        <w:keepNext/>
        <w:keepLines/>
        <w:widowControl/>
      </w:pPr>
    </w:p>
    <w:p w14:paraId="0D035A7F" w14:textId="5370D7B1" w:rsidR="009A44F5" w:rsidRDefault="006301CB" w:rsidP="001E6E4B">
      <w:pPr>
        <w:pStyle w:val="Heading3"/>
        <w:keepNext/>
        <w:keepLines/>
        <w:widowControl/>
        <w:rPr>
          <w:rFonts w:eastAsia="Calibri" w:cs="Times New Roman"/>
          <w:sz w:val="22"/>
        </w:rPr>
      </w:pPr>
      <w:r>
        <w:t xml:space="preserve">Step </w:t>
      </w:r>
      <w:r w:rsidR="001E4C96">
        <w:t>2</w:t>
      </w:r>
    </w:p>
    <w:p w14:paraId="3831C4AB" w14:textId="61F03F73" w:rsidR="009A44F5" w:rsidRPr="0004736B" w:rsidRDefault="009A44F5" w:rsidP="001E6E4B">
      <w:pPr>
        <w:pStyle w:val="BodyText"/>
        <w:keepNext/>
        <w:keepLines/>
        <w:widowControl/>
      </w:pPr>
      <w:r w:rsidRPr="0004736B">
        <w:t xml:space="preserve">This example is searching for any patient that presented with </w:t>
      </w:r>
      <w:r w:rsidR="008262D3" w:rsidRPr="0004736B">
        <w:t>COVID</w:t>
      </w:r>
      <w:r w:rsidR="003E3B34" w:rsidRPr="0004736B">
        <w:t xml:space="preserve"> or </w:t>
      </w:r>
      <w:r w:rsidR="008262D3" w:rsidRPr="0004736B">
        <w:t>COVID</w:t>
      </w:r>
      <w:r w:rsidRPr="0004736B">
        <w:t xml:space="preserve"> symptoms. </w:t>
      </w:r>
    </w:p>
    <w:p w14:paraId="483BB8C7" w14:textId="3197A88D" w:rsidR="009A44F5" w:rsidRPr="001E6E4B" w:rsidRDefault="00290D4C" w:rsidP="001E6E4B">
      <w:pPr>
        <w:pStyle w:val="ListParagraph"/>
        <w:keepNext/>
        <w:keepLines/>
        <w:widowControl/>
      </w:pPr>
      <w:r w:rsidRPr="001E6E4B">
        <w:t>Select a</w:t>
      </w:r>
      <w:r w:rsidR="001E6E4B">
        <w:t xml:space="preserve"> f</w:t>
      </w:r>
      <w:r w:rsidR="009A44F5" w:rsidRPr="001E6E4B">
        <w:t>ilter (Patient Complaint)</w:t>
      </w:r>
      <w:r w:rsidR="001E6E4B">
        <w:t>.</w:t>
      </w:r>
    </w:p>
    <w:p w14:paraId="359B496F" w14:textId="361512EE" w:rsidR="009A44F5" w:rsidRPr="001E6E4B" w:rsidRDefault="009A44F5" w:rsidP="001E6E4B">
      <w:pPr>
        <w:pStyle w:val="ListParagraph"/>
        <w:keepNext/>
        <w:keepLines/>
        <w:widowControl/>
      </w:pPr>
      <w:r w:rsidRPr="001E6E4B">
        <w:t xml:space="preserve">Once selected, choose </w:t>
      </w:r>
      <w:r w:rsidR="001E6E4B">
        <w:t xml:space="preserve">a </w:t>
      </w:r>
      <w:r w:rsidRPr="001E6E4B">
        <w:t>category from</w:t>
      </w:r>
      <w:r w:rsidR="001E6E4B">
        <w:t xml:space="preserve"> the</w:t>
      </w:r>
      <w:r w:rsidRPr="001E6E4B">
        <w:t xml:space="preserve"> pop</w:t>
      </w:r>
      <w:r w:rsidR="001E6E4B">
        <w:t>-</w:t>
      </w:r>
      <w:r w:rsidRPr="001E6E4B">
        <w:t>up box (Contains)</w:t>
      </w:r>
      <w:r w:rsidR="001E6E4B">
        <w:t>.</w:t>
      </w:r>
    </w:p>
    <w:p w14:paraId="574AA753" w14:textId="6D2B8BCE" w:rsidR="003E3B34" w:rsidRPr="00813F24" w:rsidRDefault="00EF5808" w:rsidP="00E509C4">
      <w:r>
        <w:rPr>
          <w:noProof/>
        </w:rPr>
        <w:drawing>
          <wp:inline distT="0" distB="0" distL="0" distR="0" wp14:anchorId="2B3CAA87" wp14:editId="4843D412">
            <wp:extent cx="6858000" cy="3000375"/>
            <wp:effectExtent l="0" t="0" r="0" b="9525"/>
            <wp:docPr id="4879708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3000375"/>
                    </a:xfrm>
                    <a:prstGeom prst="rect">
                      <a:avLst/>
                    </a:prstGeom>
                    <a:noFill/>
                    <a:ln>
                      <a:noFill/>
                    </a:ln>
                  </pic:spPr>
                </pic:pic>
              </a:graphicData>
            </a:graphic>
          </wp:inline>
        </w:drawing>
      </w:r>
    </w:p>
    <w:p w14:paraId="6921B94C" w14:textId="77777777" w:rsidR="004A01FF" w:rsidRDefault="004A01FF" w:rsidP="00E509C4"/>
    <w:p w14:paraId="050F0BAF" w14:textId="77777777" w:rsidR="004A01FF" w:rsidRDefault="004A01FF" w:rsidP="00E509C4"/>
    <w:p w14:paraId="0988D24D" w14:textId="77777777" w:rsidR="004A01FF" w:rsidRDefault="004A01FF" w:rsidP="00E509C4"/>
    <w:p w14:paraId="266FAB18" w14:textId="77777777" w:rsidR="00E509C4" w:rsidRDefault="00E509C4" w:rsidP="00E509C4"/>
    <w:p w14:paraId="4D6C76E6" w14:textId="77777777" w:rsidR="00E509C4" w:rsidRDefault="00E509C4" w:rsidP="00E509C4"/>
    <w:p w14:paraId="1441B4A4" w14:textId="77777777" w:rsidR="00E509C4" w:rsidRDefault="00E509C4" w:rsidP="00E509C4"/>
    <w:p w14:paraId="39585ED3" w14:textId="77777777" w:rsidR="00E509C4" w:rsidRDefault="00E509C4" w:rsidP="00E509C4"/>
    <w:p w14:paraId="47747881" w14:textId="2D3FF438" w:rsidR="006301CB" w:rsidRDefault="006301CB" w:rsidP="001E6E4B">
      <w:pPr>
        <w:pStyle w:val="Heading3"/>
      </w:pPr>
      <w:r>
        <w:lastRenderedPageBreak/>
        <w:t xml:space="preserve">Step </w:t>
      </w:r>
      <w:r w:rsidR="001E4C96">
        <w:t>3</w:t>
      </w:r>
    </w:p>
    <w:p w14:paraId="6D6630D6" w14:textId="6034E92E" w:rsidR="006301CB" w:rsidRPr="001E6E4B" w:rsidRDefault="009A44F5" w:rsidP="001E6E4B">
      <w:pPr>
        <w:pStyle w:val="ListParagraph"/>
      </w:pPr>
      <w:r w:rsidRPr="001E6E4B">
        <w:t xml:space="preserve">Type </w:t>
      </w:r>
      <w:r w:rsidR="001E6E4B" w:rsidRPr="001E6E4B">
        <w:t>the</w:t>
      </w:r>
      <w:r w:rsidRPr="001E6E4B">
        <w:t xml:space="preserve"> name of virus (</w:t>
      </w:r>
      <w:r w:rsidR="008262D3" w:rsidRPr="001E6E4B">
        <w:t>COVID</w:t>
      </w:r>
      <w:r w:rsidRPr="001E6E4B">
        <w:t xml:space="preserve">) or </w:t>
      </w:r>
      <w:r w:rsidR="008262D3" w:rsidRPr="001E6E4B">
        <w:t>COVID</w:t>
      </w:r>
      <w:r w:rsidRPr="001E6E4B">
        <w:t xml:space="preserve"> symptom</w:t>
      </w:r>
      <w:r w:rsidR="001E6E4B" w:rsidRPr="001E6E4B">
        <w:t>.</w:t>
      </w:r>
    </w:p>
    <w:p w14:paraId="7CED61DB" w14:textId="1ADB76F1" w:rsidR="009A44F5" w:rsidRPr="001E6E4B" w:rsidRDefault="009A44F5" w:rsidP="001E6E4B">
      <w:pPr>
        <w:pStyle w:val="ListParagraph"/>
      </w:pPr>
      <w:r w:rsidRPr="001E6E4B">
        <w:t>Press Enter</w:t>
      </w:r>
      <w:r w:rsidR="001E6E4B" w:rsidRPr="001E6E4B">
        <w:t>.</w:t>
      </w:r>
    </w:p>
    <w:p w14:paraId="59DB9736" w14:textId="001FD155" w:rsidR="009A44F5" w:rsidRDefault="00853144" w:rsidP="006301CB">
      <w:pPr>
        <w:widowControl/>
        <w:autoSpaceDE/>
        <w:autoSpaceDN/>
        <w:spacing w:before="0" w:after="160" w:line="259" w:lineRule="auto"/>
        <w:rPr>
          <w:rFonts w:eastAsia="Calibri" w:cs="Times New Roman"/>
          <w:sz w:val="22"/>
        </w:rPr>
      </w:pPr>
      <w:r>
        <w:rPr>
          <w:rFonts w:eastAsia="Calibri" w:cs="Times New Roman"/>
          <w:noProof/>
          <w:sz w:val="22"/>
        </w:rPr>
        <w:drawing>
          <wp:inline distT="0" distB="0" distL="0" distR="0" wp14:anchorId="50187B8C" wp14:editId="3D1595C7">
            <wp:extent cx="6848475" cy="3000375"/>
            <wp:effectExtent l="0" t="0" r="9525" b="9525"/>
            <wp:docPr id="2479157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8475" cy="3000375"/>
                    </a:xfrm>
                    <a:prstGeom prst="rect">
                      <a:avLst/>
                    </a:prstGeom>
                    <a:noFill/>
                    <a:ln>
                      <a:noFill/>
                    </a:ln>
                  </pic:spPr>
                </pic:pic>
              </a:graphicData>
            </a:graphic>
          </wp:inline>
        </w:drawing>
      </w:r>
    </w:p>
    <w:p w14:paraId="5CE6CB36" w14:textId="13F22211" w:rsidR="006301CB" w:rsidRDefault="006301CB" w:rsidP="001E6E4B">
      <w:pPr>
        <w:pStyle w:val="Heading3"/>
      </w:pPr>
      <w:r>
        <w:t xml:space="preserve">Step </w:t>
      </w:r>
      <w:r w:rsidR="001E4C96">
        <w:t>4</w:t>
      </w:r>
    </w:p>
    <w:p w14:paraId="71A455A9" w14:textId="7083A5D8" w:rsidR="006301CB" w:rsidRPr="0004736B" w:rsidRDefault="006301CB" w:rsidP="003E2476">
      <w:pPr>
        <w:pStyle w:val="BodyText"/>
      </w:pPr>
      <w:r w:rsidRPr="0004736B">
        <w:t xml:space="preserve">The only Notifications displayed will be </w:t>
      </w:r>
      <w:r w:rsidR="00334A84" w:rsidRPr="0004736B">
        <w:t xml:space="preserve">patients who presented with </w:t>
      </w:r>
      <w:r w:rsidR="001E6E4B">
        <w:t>"</w:t>
      </w:r>
      <w:r w:rsidR="008262D3" w:rsidRPr="0004736B">
        <w:t>COVID</w:t>
      </w:r>
      <w:r w:rsidR="001E6E4B">
        <w:t>"</w:t>
      </w:r>
      <w:r w:rsidR="009A44F5" w:rsidRPr="0004736B">
        <w:t xml:space="preserve"> </w:t>
      </w:r>
      <w:r w:rsidR="00334A84" w:rsidRPr="0004736B">
        <w:t>and/</w:t>
      </w:r>
      <w:r w:rsidR="009A44F5" w:rsidRPr="0004736B">
        <w:t xml:space="preserve">or </w:t>
      </w:r>
      <w:r w:rsidR="001E6E4B">
        <w:t>"</w:t>
      </w:r>
      <w:r w:rsidR="009A44F5" w:rsidRPr="0004736B">
        <w:t>Fever</w:t>
      </w:r>
      <w:r w:rsidR="001E6E4B">
        <w:t>"</w:t>
      </w:r>
      <w:r w:rsidRPr="0004736B">
        <w:t xml:space="preserve"> </w:t>
      </w:r>
      <w:r w:rsidR="00334A84" w:rsidRPr="0004736B">
        <w:t>as their chief complaint</w:t>
      </w:r>
      <w:r w:rsidR="003E2476">
        <w:t>.</w:t>
      </w:r>
    </w:p>
    <w:p w14:paraId="0377CA3C" w14:textId="0B3A493C" w:rsidR="003E3B34" w:rsidRPr="003E2476" w:rsidRDefault="00334A84" w:rsidP="003E2476">
      <w:pPr>
        <w:pStyle w:val="BodyText"/>
      </w:pPr>
      <w:r w:rsidRPr="00370055">
        <w:rPr>
          <w:i/>
          <w:iCs/>
        </w:rPr>
        <w:t>*</w:t>
      </w:r>
      <w:r w:rsidR="003E3B34" w:rsidRPr="00370055">
        <w:rPr>
          <w:i/>
          <w:iCs/>
        </w:rPr>
        <w:t xml:space="preserve"> </w:t>
      </w:r>
      <w:r w:rsidR="003E3B34" w:rsidRPr="003E2476">
        <w:t xml:space="preserve">Filter can contain multiple filters as shown below (treated as </w:t>
      </w:r>
      <w:r w:rsidR="003E2476" w:rsidRPr="003E2476">
        <w:t>"</w:t>
      </w:r>
      <w:r w:rsidR="003E3B34" w:rsidRPr="003E2476">
        <w:t>Or</w:t>
      </w:r>
      <w:r w:rsidR="003E2476" w:rsidRPr="003E2476">
        <w:t>"</w:t>
      </w:r>
      <w:r w:rsidR="003E3B34" w:rsidRPr="003E2476">
        <w:t>)</w:t>
      </w:r>
      <w:r w:rsidR="001E6E4B" w:rsidRPr="003E2476">
        <w:t>.</w:t>
      </w:r>
    </w:p>
    <w:p w14:paraId="21687900" w14:textId="282D26BE" w:rsidR="00334A84" w:rsidRPr="003E2476" w:rsidRDefault="003E3B34" w:rsidP="003E2476">
      <w:pPr>
        <w:pStyle w:val="BodyText"/>
      </w:pPr>
      <w:r w:rsidRPr="003E2476">
        <w:t>*</w:t>
      </w:r>
      <w:r w:rsidR="00334A84" w:rsidRPr="003E2476">
        <w:t xml:space="preserve">The notification with fever as the complaint is not related to </w:t>
      </w:r>
      <w:r w:rsidR="008262D3" w:rsidRPr="003E2476">
        <w:t>COVID</w:t>
      </w:r>
      <w:r w:rsidR="001E6E4B" w:rsidRPr="003E2476">
        <w:t>.</w:t>
      </w:r>
    </w:p>
    <w:p w14:paraId="75A46B0D" w14:textId="4A8D87B8" w:rsidR="006301CB" w:rsidRDefault="007B1ACE" w:rsidP="00334A84">
      <w:pPr>
        <w:widowControl/>
        <w:tabs>
          <w:tab w:val="num" w:pos="720"/>
        </w:tabs>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101067A2" wp14:editId="689C2D94">
            <wp:extent cx="6848475" cy="3019425"/>
            <wp:effectExtent l="0" t="0" r="9525" b="9525"/>
            <wp:docPr id="10298783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8475" cy="3019425"/>
                    </a:xfrm>
                    <a:prstGeom prst="rect">
                      <a:avLst/>
                    </a:prstGeom>
                    <a:noFill/>
                    <a:ln>
                      <a:noFill/>
                    </a:ln>
                  </pic:spPr>
                </pic:pic>
              </a:graphicData>
            </a:graphic>
          </wp:inline>
        </w:drawing>
      </w:r>
    </w:p>
    <w:p w14:paraId="6A1A3608" w14:textId="77777777" w:rsidR="00E509C4" w:rsidRDefault="00E509C4" w:rsidP="00334A84">
      <w:pPr>
        <w:widowControl/>
        <w:tabs>
          <w:tab w:val="num" w:pos="720"/>
        </w:tabs>
        <w:autoSpaceDE/>
        <w:autoSpaceDN/>
        <w:spacing w:before="0" w:after="160" w:line="259" w:lineRule="auto"/>
        <w:rPr>
          <w:rFonts w:ascii="Gotham Medium" w:hAnsi="Gotham Medium"/>
          <w:color w:val="0B3C61"/>
          <w:sz w:val="28"/>
          <w:szCs w:val="28"/>
        </w:rPr>
      </w:pPr>
    </w:p>
    <w:p w14:paraId="004CD166" w14:textId="03DFDC80" w:rsidR="006301CB" w:rsidRDefault="006301CB" w:rsidP="005B0E1F">
      <w:pPr>
        <w:pStyle w:val="Heading3"/>
      </w:pPr>
      <w:r>
        <w:lastRenderedPageBreak/>
        <w:t xml:space="preserve">Step </w:t>
      </w:r>
      <w:r w:rsidR="001E4C96">
        <w:t>5</w:t>
      </w:r>
    </w:p>
    <w:p w14:paraId="6D475B7F" w14:textId="74571E32" w:rsidR="006301CB" w:rsidRPr="0004736B" w:rsidRDefault="006301CB" w:rsidP="000565FB">
      <w:pPr>
        <w:pStyle w:val="BodyText"/>
        <w:rPr>
          <w:rFonts w:ascii="Gotham Medium" w:hAnsi="Gotham Medium"/>
          <w:color w:val="0B3C61"/>
          <w:sz w:val="24"/>
          <w:szCs w:val="24"/>
        </w:rPr>
      </w:pPr>
      <w:r w:rsidRPr="0004736B">
        <w:t xml:space="preserve">To save the filter, enter a filter name in the box labeled </w:t>
      </w:r>
      <w:r w:rsidR="000565FB">
        <w:t>"</w:t>
      </w:r>
      <w:r w:rsidRPr="0004736B">
        <w:t>Custom Filter Name</w:t>
      </w:r>
      <w:r w:rsidR="000565FB">
        <w:t>"</w:t>
      </w:r>
      <w:r w:rsidRPr="0004736B">
        <w:t>:</w:t>
      </w:r>
    </w:p>
    <w:p w14:paraId="1508AE77" w14:textId="7E4E11E2" w:rsidR="006301CB" w:rsidRDefault="001356E5" w:rsidP="004A6EA4">
      <w:pPr>
        <w:widowControl/>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4C8D45A2" wp14:editId="6FFDFFDF">
            <wp:extent cx="6848475" cy="3067050"/>
            <wp:effectExtent l="0" t="0" r="9525" b="0"/>
            <wp:docPr id="4414740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8475" cy="3067050"/>
                    </a:xfrm>
                    <a:prstGeom prst="rect">
                      <a:avLst/>
                    </a:prstGeom>
                    <a:noFill/>
                    <a:ln>
                      <a:noFill/>
                    </a:ln>
                  </pic:spPr>
                </pic:pic>
              </a:graphicData>
            </a:graphic>
          </wp:inline>
        </w:drawing>
      </w:r>
    </w:p>
    <w:p w14:paraId="695D4F46" w14:textId="6C9EAFF9" w:rsidR="006301CB" w:rsidRDefault="006301CB" w:rsidP="000565FB">
      <w:pPr>
        <w:pStyle w:val="Heading3"/>
      </w:pPr>
      <w:r>
        <w:t xml:space="preserve">Step </w:t>
      </w:r>
      <w:r w:rsidR="001E4C96">
        <w:t>6</w:t>
      </w:r>
    </w:p>
    <w:p w14:paraId="4543127A" w14:textId="335697DA" w:rsidR="006301CB" w:rsidRPr="0004736B" w:rsidRDefault="006301CB" w:rsidP="000565FB">
      <w:pPr>
        <w:pStyle w:val="BodyText"/>
      </w:pPr>
      <w:r w:rsidRPr="0004736B">
        <w:t xml:space="preserve">Select the green </w:t>
      </w:r>
      <w:r w:rsidR="000565FB">
        <w:t>"S</w:t>
      </w:r>
      <w:r w:rsidRPr="0004736B">
        <w:t>ave</w:t>
      </w:r>
      <w:r w:rsidR="000565FB">
        <w:t>"</w:t>
      </w:r>
      <w:r w:rsidRPr="0004736B">
        <w:t xml:space="preserve"> button to the right of the text and the saved filter name is available from the ‘Saved Custom Filters’ button.</w:t>
      </w:r>
    </w:p>
    <w:p w14:paraId="390E7339" w14:textId="1AC1FB02" w:rsidR="00334A84" w:rsidRDefault="001356E5" w:rsidP="004A6EA4">
      <w:pPr>
        <w:widowControl/>
        <w:autoSpaceDE/>
        <w:autoSpaceDN/>
        <w:spacing w:before="0" w:after="160" w:line="259" w:lineRule="auto"/>
        <w:rPr>
          <w:sz w:val="22"/>
        </w:rPr>
      </w:pPr>
      <w:r>
        <w:rPr>
          <w:noProof/>
          <w:sz w:val="22"/>
        </w:rPr>
        <w:drawing>
          <wp:inline distT="0" distB="0" distL="0" distR="0" wp14:anchorId="0EABAABF" wp14:editId="1EAE2B5B">
            <wp:extent cx="6858000" cy="3028950"/>
            <wp:effectExtent l="0" t="0" r="0" b="0"/>
            <wp:docPr id="10276629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3028950"/>
                    </a:xfrm>
                    <a:prstGeom prst="rect">
                      <a:avLst/>
                    </a:prstGeom>
                    <a:noFill/>
                    <a:ln>
                      <a:noFill/>
                    </a:ln>
                  </pic:spPr>
                </pic:pic>
              </a:graphicData>
            </a:graphic>
          </wp:inline>
        </w:drawing>
      </w:r>
    </w:p>
    <w:p w14:paraId="1DF3174D" w14:textId="77777777" w:rsidR="000565FB" w:rsidRDefault="000565FB">
      <w:pPr>
        <w:spacing w:before="0" w:line="240" w:lineRule="auto"/>
        <w:rPr>
          <w:rFonts w:ascii="Gotham Medium" w:hAnsi="Gotham Medium"/>
          <w:color w:val="0B3C61"/>
          <w:sz w:val="28"/>
          <w:szCs w:val="28"/>
        </w:rPr>
      </w:pPr>
      <w:r>
        <w:rPr>
          <w:rFonts w:ascii="Gotham Medium" w:hAnsi="Gotham Medium"/>
          <w:color w:val="0B3C61"/>
          <w:sz w:val="28"/>
          <w:szCs w:val="28"/>
        </w:rPr>
        <w:br w:type="page"/>
      </w:r>
    </w:p>
    <w:p w14:paraId="4E45517B" w14:textId="2295070C" w:rsidR="00334A84" w:rsidRDefault="00E509C4" w:rsidP="00C20566">
      <w:pPr>
        <w:pStyle w:val="Heading1"/>
      </w:pPr>
      <w:bookmarkStart w:id="24" w:name="_Toc87014781"/>
      <w:r>
        <w:lastRenderedPageBreak/>
        <w:t xml:space="preserve">IV. </w:t>
      </w:r>
      <w:r w:rsidR="00334A84">
        <w:t>VIEWING NOTIFICATIONS FROM SAVED FILTERS</w:t>
      </w:r>
      <w:bookmarkEnd w:id="24"/>
    </w:p>
    <w:p w14:paraId="0350C1FA" w14:textId="445516D8" w:rsidR="006301CB" w:rsidRDefault="006301CB" w:rsidP="00C20566">
      <w:pPr>
        <w:pStyle w:val="Heading3"/>
      </w:pPr>
      <w:r>
        <w:t xml:space="preserve">Step </w:t>
      </w:r>
      <w:r w:rsidR="001E4C96">
        <w:t>1</w:t>
      </w:r>
    </w:p>
    <w:p w14:paraId="78F6523C" w14:textId="693708B2" w:rsidR="006301CB" w:rsidRPr="0004736B" w:rsidRDefault="006301CB" w:rsidP="00EA2C23">
      <w:pPr>
        <w:pStyle w:val="BodyText"/>
      </w:pPr>
      <w:r w:rsidRPr="0004736B">
        <w:t>Select the filter from the pull-down menu to apply the filter:</w:t>
      </w:r>
    </w:p>
    <w:p w14:paraId="7F5585CD" w14:textId="7F286BD5" w:rsidR="00334A84" w:rsidRPr="0004736B" w:rsidRDefault="00334A84" w:rsidP="00EA2C23">
      <w:pPr>
        <w:pStyle w:val="BodyText"/>
      </w:pPr>
      <w:r w:rsidRPr="0004736B">
        <w:t xml:space="preserve">* </w:t>
      </w:r>
      <w:r w:rsidR="00AC0239">
        <w:rPr>
          <w:i/>
          <w:iCs/>
        </w:rPr>
        <w:t>C</w:t>
      </w:r>
      <w:r w:rsidRPr="00370055">
        <w:rPr>
          <w:i/>
          <w:iCs/>
        </w:rPr>
        <w:t xml:space="preserve">ustom filters may be saved and </w:t>
      </w:r>
      <w:r w:rsidR="00583C8D">
        <w:rPr>
          <w:i/>
          <w:iCs/>
        </w:rPr>
        <w:t>are</w:t>
      </w:r>
      <w:r w:rsidRPr="00370055">
        <w:rPr>
          <w:i/>
          <w:iCs/>
        </w:rPr>
        <w:t xml:space="preserve"> available in the pulldown </w:t>
      </w:r>
      <w:r w:rsidR="00C20566">
        <w:rPr>
          <w:i/>
          <w:iCs/>
        </w:rPr>
        <w:t>"</w:t>
      </w:r>
      <w:r w:rsidRPr="00370055">
        <w:rPr>
          <w:i/>
          <w:iCs/>
        </w:rPr>
        <w:t>Saved Custom Filters</w:t>
      </w:r>
      <w:r w:rsidR="00C20566">
        <w:rPr>
          <w:i/>
          <w:iCs/>
        </w:rPr>
        <w:t>"</w:t>
      </w:r>
      <w:r w:rsidRPr="00370055">
        <w:rPr>
          <w:i/>
          <w:iCs/>
        </w:rPr>
        <w:t xml:space="preserve"> menu</w:t>
      </w:r>
      <w:r w:rsidR="00C20566">
        <w:rPr>
          <w:i/>
          <w:iCs/>
        </w:rPr>
        <w:t>.</w:t>
      </w:r>
    </w:p>
    <w:p w14:paraId="42E5A421" w14:textId="45710C28" w:rsidR="00334A84" w:rsidRDefault="00A65E8A" w:rsidP="004A6EA4">
      <w:pPr>
        <w:widowControl/>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31CDB439" wp14:editId="068F6061">
            <wp:extent cx="6858000" cy="3000375"/>
            <wp:effectExtent l="0" t="0" r="0" b="9525"/>
            <wp:docPr id="10573348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3000375"/>
                    </a:xfrm>
                    <a:prstGeom prst="rect">
                      <a:avLst/>
                    </a:prstGeom>
                    <a:noFill/>
                    <a:ln>
                      <a:noFill/>
                    </a:ln>
                  </pic:spPr>
                </pic:pic>
              </a:graphicData>
            </a:graphic>
          </wp:inline>
        </w:drawing>
      </w:r>
    </w:p>
    <w:p w14:paraId="2E517B4A" w14:textId="6B6D42EA" w:rsidR="00AA7408" w:rsidRPr="00334A84" w:rsidRDefault="00AA7408" w:rsidP="00EA2C23">
      <w:pPr>
        <w:pStyle w:val="Heading3"/>
        <w:rPr>
          <w:rFonts w:ascii="Gotham Medium" w:hAnsi="Gotham Medium"/>
          <w:color w:val="0B3C61"/>
          <w:sz w:val="28"/>
          <w:szCs w:val="28"/>
        </w:rPr>
      </w:pPr>
      <w:r>
        <w:t xml:space="preserve">Step </w:t>
      </w:r>
      <w:r w:rsidR="001E4C96">
        <w:t>2</w:t>
      </w:r>
    </w:p>
    <w:p w14:paraId="41D974FE" w14:textId="6FD221F2" w:rsidR="00AA7408" w:rsidRPr="0004736B" w:rsidRDefault="00AA7408" w:rsidP="00EA2C23">
      <w:pPr>
        <w:pStyle w:val="BodyText"/>
      </w:pPr>
      <w:r w:rsidRPr="0004736B">
        <w:t xml:space="preserve">After selecting a filter, the </w:t>
      </w:r>
      <w:r w:rsidR="00EA2C23">
        <w:t>"T</w:t>
      </w:r>
      <w:r w:rsidRPr="0004736B">
        <w:t xml:space="preserve">rash </w:t>
      </w:r>
      <w:r w:rsidR="00EA2C23">
        <w:t>C</w:t>
      </w:r>
      <w:r w:rsidRPr="0004736B">
        <w:t>an</w:t>
      </w:r>
      <w:r w:rsidR="00EA2C23">
        <w:t>"</w:t>
      </w:r>
      <w:r w:rsidRPr="0004736B">
        <w:t xml:space="preserve"> icon may be used to delete</w:t>
      </w:r>
      <w:r w:rsidR="00352B30">
        <w:t>/remove</w:t>
      </w:r>
      <w:r w:rsidRPr="0004736B">
        <w:t xml:space="preserve"> the filter:</w:t>
      </w:r>
    </w:p>
    <w:p w14:paraId="19B5E039" w14:textId="66226818" w:rsidR="00AA7408" w:rsidRDefault="005F611F" w:rsidP="004A6EA4">
      <w:pPr>
        <w:widowControl/>
        <w:autoSpaceDE/>
        <w:autoSpaceDN/>
        <w:spacing w:before="0" w:after="160" w:line="259" w:lineRule="auto"/>
        <w:rPr>
          <w:sz w:val="22"/>
        </w:rPr>
      </w:pPr>
      <w:r>
        <w:rPr>
          <w:noProof/>
          <w:sz w:val="22"/>
        </w:rPr>
        <w:drawing>
          <wp:inline distT="0" distB="0" distL="0" distR="0" wp14:anchorId="1387E13A" wp14:editId="565A6D5D">
            <wp:extent cx="6858000" cy="2895600"/>
            <wp:effectExtent l="0" t="0" r="0" b="0"/>
            <wp:docPr id="7185889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2895600"/>
                    </a:xfrm>
                    <a:prstGeom prst="rect">
                      <a:avLst/>
                    </a:prstGeom>
                    <a:noFill/>
                    <a:ln>
                      <a:noFill/>
                    </a:ln>
                  </pic:spPr>
                </pic:pic>
              </a:graphicData>
            </a:graphic>
          </wp:inline>
        </w:drawing>
      </w:r>
    </w:p>
    <w:p w14:paraId="11184E85" w14:textId="77777777" w:rsidR="005F611F" w:rsidRDefault="005F611F" w:rsidP="00E509C4"/>
    <w:p w14:paraId="08301B47" w14:textId="77777777" w:rsidR="00E509C4" w:rsidRDefault="00E509C4" w:rsidP="00E509C4"/>
    <w:p w14:paraId="7F38C1DB" w14:textId="77777777" w:rsidR="00E509C4" w:rsidRDefault="00E509C4" w:rsidP="00E509C4"/>
    <w:p w14:paraId="74535AE5" w14:textId="51003C5B" w:rsidR="00AA7408" w:rsidRDefault="00AA7408" w:rsidP="00AC0239">
      <w:pPr>
        <w:pStyle w:val="Heading3"/>
        <w:rPr>
          <w:sz w:val="22"/>
        </w:rPr>
      </w:pPr>
      <w:r>
        <w:lastRenderedPageBreak/>
        <w:t xml:space="preserve">Step </w:t>
      </w:r>
      <w:r w:rsidR="001E4C96">
        <w:t>3</w:t>
      </w:r>
    </w:p>
    <w:p w14:paraId="332B94B5" w14:textId="1845D8F7" w:rsidR="00AA7408" w:rsidRPr="0004736B" w:rsidRDefault="00AA7408" w:rsidP="00AC0239">
      <w:pPr>
        <w:pStyle w:val="BodyText"/>
        <w:rPr>
          <w:rFonts w:ascii="Gotham Medium" w:hAnsi="Gotham Medium"/>
          <w:color w:val="0B3C61"/>
          <w:sz w:val="24"/>
          <w:szCs w:val="24"/>
        </w:rPr>
      </w:pPr>
      <w:r w:rsidRPr="0004736B">
        <w:t>To alter a filter, the filter can be removed and re-saved</w:t>
      </w:r>
      <w:r w:rsidR="004C6B15">
        <w:t xml:space="preserve">. To re-save, </w:t>
      </w:r>
      <w:r w:rsidR="00DE3403">
        <w:t>begin at step 1 under the Creating Filters in the NC*Notify Dashboard section.</w:t>
      </w:r>
    </w:p>
    <w:p w14:paraId="4C7A950B" w14:textId="109D44F5" w:rsidR="006301CB" w:rsidRDefault="005F611F" w:rsidP="004A6EA4">
      <w:pPr>
        <w:widowControl/>
        <w:autoSpaceDE/>
        <w:autoSpaceDN/>
        <w:spacing w:before="0" w:after="160" w:line="259" w:lineRule="auto"/>
        <w:rPr>
          <w:rFonts w:ascii="Gotham Medium" w:hAnsi="Gotham Medium"/>
          <w:color w:val="0B3C61"/>
          <w:sz w:val="28"/>
          <w:szCs w:val="28"/>
        </w:rPr>
      </w:pPr>
      <w:r>
        <w:rPr>
          <w:rFonts w:ascii="Gotham Medium" w:hAnsi="Gotham Medium"/>
          <w:noProof/>
          <w:color w:val="0B3C61"/>
          <w:sz w:val="28"/>
          <w:szCs w:val="28"/>
        </w:rPr>
        <w:drawing>
          <wp:inline distT="0" distB="0" distL="0" distR="0" wp14:anchorId="462A4ECF" wp14:editId="7A725E6C">
            <wp:extent cx="6858000" cy="2962275"/>
            <wp:effectExtent l="0" t="0" r="0" b="9525"/>
            <wp:docPr id="18582209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2962275"/>
                    </a:xfrm>
                    <a:prstGeom prst="rect">
                      <a:avLst/>
                    </a:prstGeom>
                    <a:noFill/>
                    <a:ln>
                      <a:noFill/>
                    </a:ln>
                  </pic:spPr>
                </pic:pic>
              </a:graphicData>
            </a:graphic>
          </wp:inline>
        </w:drawing>
      </w:r>
    </w:p>
    <w:p w14:paraId="610DE097" w14:textId="77777777" w:rsidR="00FF2599" w:rsidRDefault="00FF2599" w:rsidP="004A6EA4">
      <w:pPr>
        <w:widowControl/>
        <w:autoSpaceDE/>
        <w:autoSpaceDN/>
        <w:spacing w:before="0" w:after="160" w:line="259" w:lineRule="auto"/>
        <w:rPr>
          <w:rFonts w:ascii="Gotham Medium" w:hAnsi="Gotham Medium"/>
          <w:color w:val="0B3C61"/>
          <w:sz w:val="28"/>
          <w:szCs w:val="28"/>
        </w:rPr>
      </w:pPr>
    </w:p>
    <w:p w14:paraId="50FC17E4" w14:textId="2DF6D62B" w:rsidR="00EE573F" w:rsidRDefault="00E509C4" w:rsidP="00EE573F">
      <w:pPr>
        <w:pStyle w:val="Heading1"/>
      </w:pPr>
      <w:r>
        <w:t xml:space="preserve">V. </w:t>
      </w:r>
      <w:r w:rsidR="0045662C" w:rsidRPr="00EE573F">
        <w:t xml:space="preserve">ADDITIONAL FILTER EXAMPLE - </w:t>
      </w:r>
      <w:r w:rsidR="00EE573F" w:rsidRPr="00EE573F">
        <w:t>Discharges For the Previous Two Days</w:t>
      </w:r>
    </w:p>
    <w:p w14:paraId="1EF59A65" w14:textId="0765B01C" w:rsidR="003F1C2D" w:rsidRDefault="007E2958" w:rsidP="003F1C2D">
      <w:pPr>
        <w:pStyle w:val="Heading1"/>
        <w:rPr>
          <w:color w:val="auto"/>
          <w:sz w:val="20"/>
          <w:szCs w:val="22"/>
        </w:rPr>
      </w:pPr>
      <w:r>
        <w:rPr>
          <w:color w:val="auto"/>
          <w:sz w:val="20"/>
          <w:szCs w:val="22"/>
        </w:rPr>
        <w:t>Providers often need to see their discharges for the previous two days for t</w:t>
      </w:r>
      <w:r w:rsidR="003F1C2D" w:rsidRPr="003F1C2D">
        <w:rPr>
          <w:color w:val="auto"/>
          <w:sz w:val="20"/>
          <w:szCs w:val="22"/>
        </w:rPr>
        <w:t xml:space="preserve">ransitional </w:t>
      </w:r>
      <w:r>
        <w:rPr>
          <w:color w:val="auto"/>
          <w:sz w:val="20"/>
          <w:szCs w:val="22"/>
        </w:rPr>
        <w:t>c</w:t>
      </w:r>
      <w:r w:rsidR="003F1C2D" w:rsidRPr="003F1C2D">
        <w:rPr>
          <w:color w:val="auto"/>
          <w:sz w:val="20"/>
          <w:szCs w:val="22"/>
        </w:rPr>
        <w:t xml:space="preserve">are </w:t>
      </w:r>
      <w:r>
        <w:rPr>
          <w:color w:val="auto"/>
          <w:sz w:val="20"/>
          <w:szCs w:val="22"/>
        </w:rPr>
        <w:t>m</w:t>
      </w:r>
      <w:r w:rsidR="003F1C2D" w:rsidRPr="003F1C2D">
        <w:rPr>
          <w:color w:val="auto"/>
          <w:sz w:val="20"/>
          <w:szCs w:val="22"/>
        </w:rPr>
        <w:t>anagement under Medicare</w:t>
      </w:r>
      <w:r>
        <w:rPr>
          <w:color w:val="auto"/>
          <w:sz w:val="20"/>
          <w:szCs w:val="22"/>
        </w:rPr>
        <w:t xml:space="preserve">.  This example will show you how to create this filter.  </w:t>
      </w:r>
    </w:p>
    <w:p w14:paraId="11B9B2F3" w14:textId="5B0A3D87" w:rsidR="007E2958" w:rsidRDefault="007E2958" w:rsidP="007E2958">
      <w:pPr>
        <w:pStyle w:val="Heading3"/>
      </w:pPr>
      <w:r>
        <w:t>Step 1</w:t>
      </w:r>
    </w:p>
    <w:p w14:paraId="0D8047B6" w14:textId="06AAFF7B" w:rsidR="007E2958" w:rsidRPr="0004736B" w:rsidRDefault="007E2958" w:rsidP="007E2958">
      <w:pPr>
        <w:pStyle w:val="BodyText"/>
      </w:pPr>
      <w:r w:rsidRPr="0004736B">
        <w:t xml:space="preserve">Select the drop down titled </w:t>
      </w:r>
      <w:r>
        <w:t>"</w:t>
      </w:r>
      <w:r w:rsidRPr="0004736B">
        <w:t>Add Filter</w:t>
      </w:r>
      <w:r>
        <w:t xml:space="preserve">" and then select </w:t>
      </w:r>
      <w:r w:rsidR="00924765">
        <w:t>“Event Type.”</w:t>
      </w:r>
      <w:r w:rsidR="0071405A">
        <w:t xml:space="preserve">  And then select </w:t>
      </w:r>
      <w:r w:rsidR="00215FA0">
        <w:t>“equals.”</w:t>
      </w:r>
    </w:p>
    <w:p w14:paraId="6F4315FB" w14:textId="0C38A790" w:rsidR="007E2958" w:rsidRDefault="00924765" w:rsidP="007E2958">
      <w:pPr>
        <w:pStyle w:val="Heading3"/>
        <w:rPr>
          <w:sz w:val="22"/>
        </w:rPr>
      </w:pPr>
      <w:r w:rsidRPr="00217C04">
        <w:rPr>
          <w:rFonts w:ascii="Gotham Medium" w:hAnsi="Gotham Medium"/>
          <w:noProof/>
          <w:color w:val="0B3C61"/>
          <w:sz w:val="28"/>
          <w:szCs w:val="28"/>
        </w:rPr>
        <w:drawing>
          <wp:inline distT="0" distB="0" distL="0" distR="0" wp14:anchorId="7480FE19" wp14:editId="7A685046">
            <wp:extent cx="6858000" cy="1485900"/>
            <wp:effectExtent l="0" t="0" r="0" b="0"/>
            <wp:docPr id="457360296"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60296" name="Picture 1" descr="Graphical user interface, application, Teams&#10;&#10;Description automatically generated"/>
                    <pic:cNvPicPr/>
                  </pic:nvPicPr>
                  <pic:blipFill>
                    <a:blip r:embed="rId52"/>
                    <a:stretch>
                      <a:fillRect/>
                    </a:stretch>
                  </pic:blipFill>
                  <pic:spPr>
                    <a:xfrm>
                      <a:off x="0" y="0"/>
                      <a:ext cx="6858000" cy="1485900"/>
                    </a:xfrm>
                    <a:prstGeom prst="rect">
                      <a:avLst/>
                    </a:prstGeom>
                  </pic:spPr>
                </pic:pic>
              </a:graphicData>
            </a:graphic>
          </wp:inline>
        </w:drawing>
      </w:r>
    </w:p>
    <w:p w14:paraId="417E0ADE" w14:textId="77777777" w:rsidR="007E2958" w:rsidRDefault="007E2958" w:rsidP="00E509C4"/>
    <w:p w14:paraId="2D54986F" w14:textId="77777777" w:rsidR="00420F56" w:rsidRDefault="00420F56" w:rsidP="00E509C4"/>
    <w:p w14:paraId="251B20DA" w14:textId="77777777" w:rsidR="00E509C4" w:rsidRDefault="00E509C4" w:rsidP="00E509C4"/>
    <w:p w14:paraId="4521FD5D" w14:textId="77777777" w:rsidR="00E509C4" w:rsidRDefault="00E509C4" w:rsidP="00E509C4"/>
    <w:p w14:paraId="11288A8C" w14:textId="77777777" w:rsidR="00E509C4" w:rsidRDefault="00E509C4" w:rsidP="00E509C4"/>
    <w:p w14:paraId="5691FA5D" w14:textId="77777777" w:rsidR="00E509C4" w:rsidRPr="003F1C2D" w:rsidRDefault="00E509C4" w:rsidP="00E509C4"/>
    <w:p w14:paraId="3DF5F464" w14:textId="3007139D" w:rsidR="00924765" w:rsidRDefault="00924765" w:rsidP="00924765">
      <w:pPr>
        <w:pStyle w:val="Heading3"/>
      </w:pPr>
      <w:r>
        <w:lastRenderedPageBreak/>
        <w:t>Step 2</w:t>
      </w:r>
    </w:p>
    <w:p w14:paraId="77B33FA2" w14:textId="3AD23142" w:rsidR="00924765" w:rsidRPr="00924765" w:rsidRDefault="00924765" w:rsidP="00924765">
      <w:pPr>
        <w:pStyle w:val="Heading3"/>
        <w:rPr>
          <w:color w:val="auto"/>
          <w:sz w:val="20"/>
          <w:szCs w:val="22"/>
        </w:rPr>
      </w:pPr>
      <w:r w:rsidRPr="00924765">
        <w:rPr>
          <w:color w:val="auto"/>
          <w:sz w:val="20"/>
          <w:szCs w:val="22"/>
        </w:rPr>
        <w:t xml:space="preserve">Select </w:t>
      </w:r>
      <w:r>
        <w:rPr>
          <w:color w:val="auto"/>
          <w:sz w:val="20"/>
          <w:szCs w:val="22"/>
        </w:rPr>
        <w:t>“A03: DISCHARGE” from the drop down menu.</w:t>
      </w:r>
    </w:p>
    <w:p w14:paraId="732E41FE" w14:textId="734410FE" w:rsidR="00EE573F" w:rsidRDefault="00924765" w:rsidP="00EE573F">
      <w:pPr>
        <w:pStyle w:val="Heading1"/>
        <w:rPr>
          <w:color w:val="auto"/>
          <w:sz w:val="20"/>
          <w:szCs w:val="22"/>
        </w:rPr>
      </w:pPr>
      <w:r w:rsidRPr="006E2A2A">
        <w:rPr>
          <w:noProof/>
        </w:rPr>
        <w:drawing>
          <wp:inline distT="0" distB="0" distL="0" distR="0" wp14:anchorId="154CC847" wp14:editId="3E46F32C">
            <wp:extent cx="6858000" cy="1365250"/>
            <wp:effectExtent l="0" t="0" r="0" b="6350"/>
            <wp:docPr id="66295484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54849" name="Picture 1" descr="Graphical user interface, application&#10;&#10;Description automatically generated"/>
                    <pic:cNvPicPr/>
                  </pic:nvPicPr>
                  <pic:blipFill>
                    <a:blip r:embed="rId53"/>
                    <a:stretch>
                      <a:fillRect/>
                    </a:stretch>
                  </pic:blipFill>
                  <pic:spPr>
                    <a:xfrm>
                      <a:off x="0" y="0"/>
                      <a:ext cx="6858000" cy="1365250"/>
                    </a:xfrm>
                    <a:prstGeom prst="rect">
                      <a:avLst/>
                    </a:prstGeom>
                  </pic:spPr>
                </pic:pic>
              </a:graphicData>
            </a:graphic>
          </wp:inline>
        </w:drawing>
      </w:r>
    </w:p>
    <w:p w14:paraId="63053375" w14:textId="77777777" w:rsidR="00E509C4" w:rsidRPr="00EE573F" w:rsidRDefault="00E509C4" w:rsidP="00EE573F">
      <w:pPr>
        <w:pStyle w:val="Heading1"/>
        <w:rPr>
          <w:color w:val="auto"/>
          <w:sz w:val="20"/>
          <w:szCs w:val="22"/>
        </w:rPr>
      </w:pPr>
    </w:p>
    <w:p w14:paraId="62097E6F" w14:textId="422C2FDD" w:rsidR="00CB7FAA" w:rsidRDefault="00CB7FAA" w:rsidP="00CB7FAA">
      <w:pPr>
        <w:pStyle w:val="Heading3"/>
      </w:pPr>
      <w:r>
        <w:t>Step 3</w:t>
      </w:r>
    </w:p>
    <w:p w14:paraId="658B0417" w14:textId="524CC74F" w:rsidR="00EF0B3C" w:rsidRPr="00E509C4" w:rsidRDefault="00CB7FAA" w:rsidP="00E509C4">
      <w:pPr>
        <w:pStyle w:val="BodyText"/>
      </w:pPr>
      <w:r w:rsidRPr="0004736B">
        <w:t xml:space="preserve">Select the drop down titled </w:t>
      </w:r>
      <w:r>
        <w:t>"</w:t>
      </w:r>
      <w:r w:rsidRPr="0004736B">
        <w:t>Add Filter</w:t>
      </w:r>
      <w:r>
        <w:t>" and then select “Event Date.”</w:t>
      </w:r>
    </w:p>
    <w:p w14:paraId="3880D4DD" w14:textId="6CE2B4C0" w:rsidR="00EF0B3C" w:rsidRDefault="00CB7FAA" w:rsidP="00422A34">
      <w:pPr>
        <w:pStyle w:val="BodyText"/>
      </w:pPr>
      <w:r w:rsidRPr="00024765">
        <w:rPr>
          <w:noProof/>
        </w:rPr>
        <w:drawing>
          <wp:inline distT="0" distB="0" distL="0" distR="0" wp14:anchorId="503D2229" wp14:editId="25B8A4FF">
            <wp:extent cx="6858000" cy="1422400"/>
            <wp:effectExtent l="0" t="0" r="0" b="6350"/>
            <wp:docPr id="7757830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3015" name="Picture 1" descr="Graphical user interface, application&#10;&#10;Description automatically generated"/>
                    <pic:cNvPicPr/>
                  </pic:nvPicPr>
                  <pic:blipFill>
                    <a:blip r:embed="rId54"/>
                    <a:stretch>
                      <a:fillRect/>
                    </a:stretch>
                  </pic:blipFill>
                  <pic:spPr>
                    <a:xfrm>
                      <a:off x="0" y="0"/>
                      <a:ext cx="6858000" cy="1422400"/>
                    </a:xfrm>
                    <a:prstGeom prst="rect">
                      <a:avLst/>
                    </a:prstGeom>
                  </pic:spPr>
                </pic:pic>
              </a:graphicData>
            </a:graphic>
          </wp:inline>
        </w:drawing>
      </w:r>
    </w:p>
    <w:p w14:paraId="7344E909" w14:textId="3610CB64" w:rsidR="00EF0B3C" w:rsidRDefault="00EF0B3C" w:rsidP="004A6EA4">
      <w:pPr>
        <w:widowControl/>
        <w:autoSpaceDE/>
        <w:autoSpaceDN/>
        <w:spacing w:before="0" w:after="160" w:line="259" w:lineRule="auto"/>
        <w:rPr>
          <w:rFonts w:ascii="Gotham Medium" w:hAnsi="Gotham Medium"/>
          <w:color w:val="0B3C61"/>
          <w:sz w:val="28"/>
          <w:szCs w:val="28"/>
        </w:rPr>
      </w:pPr>
    </w:p>
    <w:p w14:paraId="6E4C9518" w14:textId="3434AA6C" w:rsidR="00422A34" w:rsidRPr="00422A34" w:rsidRDefault="00422A34" w:rsidP="00422A34">
      <w:pPr>
        <w:pStyle w:val="Heading3"/>
      </w:pPr>
      <w:r w:rsidRPr="00422A34">
        <w:t>Step 4</w:t>
      </w:r>
    </w:p>
    <w:p w14:paraId="3747C480" w14:textId="5B5DE714" w:rsidR="00217C04" w:rsidRPr="00E509C4" w:rsidRDefault="00510E6E" w:rsidP="00E509C4">
      <w:pPr>
        <w:pStyle w:val="BodyText"/>
      </w:pPr>
      <w:r w:rsidRPr="00422A34">
        <w:t xml:space="preserve">Select </w:t>
      </w:r>
      <w:r w:rsidR="00422A34" w:rsidRPr="00422A34">
        <w:t>“</w:t>
      </w:r>
      <w:r w:rsidR="00EF5348">
        <w:t>&gt;</w:t>
      </w:r>
      <w:r w:rsidR="005C4C53">
        <w:t>=</w:t>
      </w:r>
      <w:r w:rsidR="00422A34" w:rsidRPr="00422A34">
        <w:t>” (</w:t>
      </w:r>
      <w:r w:rsidR="00EF5348">
        <w:t>greater</w:t>
      </w:r>
      <w:r w:rsidR="00422A34" w:rsidRPr="00422A34">
        <w:t xml:space="preserve"> than</w:t>
      </w:r>
      <w:r w:rsidR="005C4C53">
        <w:t xml:space="preserve"> or equal to</w:t>
      </w:r>
      <w:r w:rsidR="00422A34" w:rsidRPr="00422A34">
        <w:t>) from the drop down menu</w:t>
      </w:r>
      <w:r w:rsidR="00905E24">
        <w:t>.</w:t>
      </w:r>
    </w:p>
    <w:p w14:paraId="6E363EAD" w14:textId="355A9958" w:rsidR="00EF0B3C" w:rsidRDefault="00150E52" w:rsidP="00422A34">
      <w:pPr>
        <w:pStyle w:val="BodyText"/>
      </w:pPr>
      <w:r w:rsidRPr="00150E52">
        <w:rPr>
          <w:noProof/>
        </w:rPr>
        <w:drawing>
          <wp:inline distT="0" distB="0" distL="0" distR="0" wp14:anchorId="6FB9A207" wp14:editId="48FF8BD2">
            <wp:extent cx="6858000" cy="1202055"/>
            <wp:effectExtent l="0" t="0" r="0" b="0"/>
            <wp:docPr id="10829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3707" name=""/>
                    <pic:cNvPicPr/>
                  </pic:nvPicPr>
                  <pic:blipFill>
                    <a:blip r:embed="rId55"/>
                    <a:stretch>
                      <a:fillRect/>
                    </a:stretch>
                  </pic:blipFill>
                  <pic:spPr>
                    <a:xfrm>
                      <a:off x="0" y="0"/>
                      <a:ext cx="6858000" cy="1202055"/>
                    </a:xfrm>
                    <a:prstGeom prst="rect">
                      <a:avLst/>
                    </a:prstGeom>
                  </pic:spPr>
                </pic:pic>
              </a:graphicData>
            </a:graphic>
          </wp:inline>
        </w:drawing>
      </w:r>
    </w:p>
    <w:p w14:paraId="5E801E6E" w14:textId="77777777" w:rsidR="000C4114" w:rsidRDefault="000C4114" w:rsidP="00E509C4"/>
    <w:p w14:paraId="7E50C98D" w14:textId="5377994F" w:rsidR="000C4114" w:rsidRPr="00150E52" w:rsidRDefault="000C4114" w:rsidP="00150E52">
      <w:pPr>
        <w:pStyle w:val="Heading3"/>
      </w:pPr>
      <w:r w:rsidRPr="00150E52">
        <w:t>Step 5</w:t>
      </w:r>
    </w:p>
    <w:p w14:paraId="338D0597" w14:textId="4CA4865E" w:rsidR="000C4114" w:rsidRPr="00150E52" w:rsidRDefault="000C4114" w:rsidP="00813C49">
      <w:pPr>
        <w:pStyle w:val="BodyText"/>
      </w:pPr>
      <w:r w:rsidRPr="00150E52">
        <w:t xml:space="preserve">Today’s date will be highlighted in blue. Select </w:t>
      </w:r>
      <w:r w:rsidR="00150E52">
        <w:t>the date from two days ago</w:t>
      </w:r>
      <w:r w:rsidRPr="00150E52">
        <w:t xml:space="preserve">.  </w:t>
      </w:r>
    </w:p>
    <w:p w14:paraId="644110BD" w14:textId="2E0E4F8D" w:rsidR="006643CA" w:rsidRDefault="00EB7A13" w:rsidP="004A6EA4">
      <w:pPr>
        <w:widowControl/>
        <w:autoSpaceDE/>
        <w:autoSpaceDN/>
        <w:spacing w:before="0" w:after="160" w:line="259" w:lineRule="auto"/>
        <w:rPr>
          <w:rFonts w:ascii="Gotham Medium" w:hAnsi="Gotham Medium"/>
          <w:color w:val="0B3C61"/>
          <w:sz w:val="28"/>
          <w:szCs w:val="28"/>
        </w:rPr>
      </w:pPr>
      <w:r w:rsidRPr="00EB7A13">
        <w:rPr>
          <w:rFonts w:ascii="Gotham Medium" w:hAnsi="Gotham Medium"/>
          <w:noProof/>
          <w:color w:val="0B3C61"/>
          <w:sz w:val="28"/>
          <w:szCs w:val="28"/>
        </w:rPr>
        <w:drawing>
          <wp:inline distT="0" distB="0" distL="0" distR="0" wp14:anchorId="760EA8BD" wp14:editId="0F6B67FF">
            <wp:extent cx="6858000" cy="900430"/>
            <wp:effectExtent l="0" t="0" r="0" b="0"/>
            <wp:docPr id="163347655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76551" name="Picture 1" descr="Graphical user interface, application&#10;&#10;Description automatically generated"/>
                    <pic:cNvPicPr/>
                  </pic:nvPicPr>
                  <pic:blipFill>
                    <a:blip r:embed="rId56"/>
                    <a:stretch>
                      <a:fillRect/>
                    </a:stretch>
                  </pic:blipFill>
                  <pic:spPr>
                    <a:xfrm>
                      <a:off x="0" y="0"/>
                      <a:ext cx="6858000" cy="900430"/>
                    </a:xfrm>
                    <a:prstGeom prst="rect">
                      <a:avLst/>
                    </a:prstGeom>
                  </pic:spPr>
                </pic:pic>
              </a:graphicData>
            </a:graphic>
          </wp:inline>
        </w:drawing>
      </w:r>
    </w:p>
    <w:p w14:paraId="4A466FBC" w14:textId="77777777" w:rsidR="00EB7A13" w:rsidRDefault="00EB7A13" w:rsidP="004A6EA4">
      <w:pPr>
        <w:widowControl/>
        <w:autoSpaceDE/>
        <w:autoSpaceDN/>
        <w:spacing w:before="0" w:after="160" w:line="259" w:lineRule="auto"/>
        <w:rPr>
          <w:rFonts w:ascii="Gotham Medium" w:hAnsi="Gotham Medium"/>
          <w:color w:val="0B3C61"/>
          <w:sz w:val="28"/>
          <w:szCs w:val="28"/>
        </w:rPr>
      </w:pPr>
    </w:p>
    <w:p w14:paraId="03D6A2AD" w14:textId="5A87E444" w:rsidR="00EB7A13" w:rsidRPr="00813C49" w:rsidRDefault="00813C49" w:rsidP="00813C49">
      <w:pPr>
        <w:pStyle w:val="BodyText"/>
      </w:pPr>
      <w:r w:rsidRPr="00813C49">
        <w:lastRenderedPageBreak/>
        <w:t>Your filter should be displayed like this:</w:t>
      </w:r>
    </w:p>
    <w:p w14:paraId="61F10CF1" w14:textId="7E9DDC6F" w:rsidR="00813C49" w:rsidRDefault="00813C49" w:rsidP="004A6EA4">
      <w:pPr>
        <w:widowControl/>
        <w:autoSpaceDE/>
        <w:autoSpaceDN/>
        <w:spacing w:before="0" w:after="160" w:line="259" w:lineRule="auto"/>
        <w:rPr>
          <w:rFonts w:ascii="Gotham Medium" w:hAnsi="Gotham Medium"/>
          <w:color w:val="0B3C61"/>
          <w:sz w:val="28"/>
          <w:szCs w:val="28"/>
        </w:rPr>
      </w:pPr>
      <w:r w:rsidRPr="00813C49">
        <w:rPr>
          <w:rFonts w:ascii="Gotham Medium" w:hAnsi="Gotham Medium"/>
          <w:noProof/>
          <w:color w:val="0B3C61"/>
          <w:sz w:val="28"/>
          <w:szCs w:val="28"/>
        </w:rPr>
        <w:drawing>
          <wp:inline distT="0" distB="0" distL="0" distR="0" wp14:anchorId="091E908E" wp14:editId="16550DD2">
            <wp:extent cx="6858000" cy="962025"/>
            <wp:effectExtent l="0" t="0" r="0" b="9525"/>
            <wp:docPr id="75761403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4035" name="Picture 1" descr="Graphical user interface, application&#10;&#10;Description automatically generated"/>
                    <pic:cNvPicPr/>
                  </pic:nvPicPr>
                  <pic:blipFill>
                    <a:blip r:embed="rId57"/>
                    <a:stretch>
                      <a:fillRect/>
                    </a:stretch>
                  </pic:blipFill>
                  <pic:spPr>
                    <a:xfrm>
                      <a:off x="0" y="0"/>
                      <a:ext cx="6858000" cy="962025"/>
                    </a:xfrm>
                    <a:prstGeom prst="rect">
                      <a:avLst/>
                    </a:prstGeom>
                  </pic:spPr>
                </pic:pic>
              </a:graphicData>
            </a:graphic>
          </wp:inline>
        </w:drawing>
      </w:r>
    </w:p>
    <w:p w14:paraId="47823527" w14:textId="5EC3AF12" w:rsidR="006643CA" w:rsidRDefault="006643CA" w:rsidP="004A6EA4">
      <w:pPr>
        <w:widowControl/>
        <w:autoSpaceDE/>
        <w:autoSpaceDN/>
        <w:spacing w:before="0" w:after="160" w:line="259" w:lineRule="auto"/>
        <w:rPr>
          <w:rFonts w:ascii="Gotham Medium" w:hAnsi="Gotham Medium"/>
          <w:color w:val="0B3C61"/>
          <w:sz w:val="28"/>
          <w:szCs w:val="28"/>
        </w:rPr>
      </w:pPr>
    </w:p>
    <w:p w14:paraId="41D393FE" w14:textId="77777777" w:rsidR="0045662C" w:rsidRDefault="0045662C" w:rsidP="004A6EA4">
      <w:pPr>
        <w:widowControl/>
        <w:autoSpaceDE/>
        <w:autoSpaceDN/>
        <w:spacing w:before="0" w:after="160" w:line="259" w:lineRule="auto"/>
        <w:rPr>
          <w:rFonts w:ascii="Gotham Medium" w:hAnsi="Gotham Medium"/>
          <w:color w:val="0B3C61"/>
          <w:sz w:val="28"/>
          <w:szCs w:val="28"/>
        </w:rPr>
      </w:pPr>
    </w:p>
    <w:p w14:paraId="53356423" w14:textId="38C9D609" w:rsidR="008465F8" w:rsidRPr="008465F8" w:rsidRDefault="008465F8" w:rsidP="004519A7">
      <w:pPr>
        <w:pStyle w:val="Heading1"/>
      </w:pPr>
      <w:bookmarkStart w:id="25" w:name="_Toc87014782"/>
      <w:r w:rsidRPr="008465F8">
        <w:t>Q</w:t>
      </w:r>
      <w:r w:rsidR="00C36EC9">
        <w:t>UESTIONS</w:t>
      </w:r>
      <w:bookmarkEnd w:id="25"/>
    </w:p>
    <w:p w14:paraId="37B82B05" w14:textId="4728F7B9" w:rsidR="00CB3649" w:rsidRDefault="008465F8" w:rsidP="000013C2">
      <w:pPr>
        <w:pStyle w:val="ListParagraph"/>
      </w:pPr>
      <w:r w:rsidRPr="0004736B">
        <w:t xml:space="preserve">Access the </w:t>
      </w:r>
      <w:hyperlink r:id="rId58" w:history="1">
        <w:r w:rsidRPr="008F5C4D">
          <w:rPr>
            <w:rStyle w:val="Hyperlink"/>
          </w:rPr>
          <w:t>NC HealthConnex Clinical Port</w:t>
        </w:r>
        <w:r w:rsidR="00CB3649" w:rsidRPr="008F5C4D">
          <w:rPr>
            <w:rStyle w:val="Hyperlink"/>
          </w:rPr>
          <w:t>al</w:t>
        </w:r>
      </w:hyperlink>
      <w:r w:rsidR="008F5C4D">
        <w:t>.</w:t>
      </w:r>
    </w:p>
    <w:p w14:paraId="7ED8B4AA" w14:textId="1026B345" w:rsidR="008465F8" w:rsidRPr="0004736B" w:rsidRDefault="008465F8" w:rsidP="000013C2">
      <w:pPr>
        <w:pStyle w:val="ListParagraph"/>
      </w:pPr>
      <w:r w:rsidRPr="0004736B">
        <w:t xml:space="preserve">The full NC HealthConnex Clinical Portal User Guide is available </w:t>
      </w:r>
      <w:r w:rsidR="00CB3649">
        <w:t xml:space="preserve">at </w:t>
      </w:r>
      <w:hyperlink r:id="rId59" w:history="1">
        <w:r w:rsidRPr="008F5C4D">
          <w:rPr>
            <w:color w:val="4F87A0" w:themeColor="accent1"/>
            <w:u w:val="single"/>
          </w:rPr>
          <w:t>https://hiea.nc.gov/documents/nc-hiea-primary-provider-user-guide</w:t>
        </w:r>
      </w:hyperlink>
      <w:r w:rsidR="00CB3649" w:rsidRPr="00CB3649">
        <w:rPr>
          <w:color w:val="054F74"/>
        </w:rPr>
        <w:t>.</w:t>
      </w:r>
    </w:p>
    <w:p w14:paraId="53D4B8D5" w14:textId="3F923E76" w:rsidR="00710E76" w:rsidRPr="008465F8" w:rsidRDefault="008465F8" w:rsidP="004A6EA4">
      <w:pPr>
        <w:pStyle w:val="ListParagraph"/>
      </w:pPr>
      <w:r w:rsidRPr="0004736B">
        <w:t xml:space="preserve">For additional assistance, please contact the Help Desk by emailing </w:t>
      </w:r>
      <w:hyperlink r:id="rId60" w:history="1">
        <w:r w:rsidRPr="008F5C4D">
          <w:rPr>
            <w:color w:val="4F87A0" w:themeColor="accent1"/>
            <w:u w:val="single"/>
          </w:rPr>
          <w:t>HIESupport@sas.com</w:t>
        </w:r>
      </w:hyperlink>
      <w:r w:rsidRPr="0004736B">
        <w:rPr>
          <w:color w:val="054F74"/>
        </w:rPr>
        <w:t xml:space="preserve"> </w:t>
      </w:r>
      <w:r w:rsidRPr="0004736B">
        <w:t>or call 919-531-2700.</w:t>
      </w:r>
    </w:p>
    <w:sectPr w:rsidR="00710E76" w:rsidRPr="008465F8" w:rsidSect="004035D5">
      <w:headerReference w:type="default" r:id="rId61"/>
      <w:footerReference w:type="default" r:id="rId62"/>
      <w:pgSz w:w="12240" w:h="15840"/>
      <w:pgMar w:top="720" w:right="720" w:bottom="720" w:left="720" w:header="549" w:footer="6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F9E10" w14:textId="77777777" w:rsidR="00E53A66" w:rsidRDefault="00E53A66">
      <w:r>
        <w:separator/>
      </w:r>
    </w:p>
  </w:endnote>
  <w:endnote w:type="continuationSeparator" w:id="0">
    <w:p w14:paraId="67044F07" w14:textId="77777777" w:rsidR="00E53A66" w:rsidRDefault="00E53A66">
      <w:r>
        <w:continuationSeparator/>
      </w:r>
    </w:p>
  </w:endnote>
  <w:endnote w:type="continuationNotice" w:id="1">
    <w:p w14:paraId="051D26F2" w14:textId="77777777" w:rsidR="00E53A66" w:rsidRDefault="00E53A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Medium">
    <w:panose1 w:val="02000604030000020004"/>
    <w:charset w:val="00"/>
    <w:family w:val="modern"/>
    <w:notTrueType/>
    <w:pitch w:val="variable"/>
    <w:sig w:usb0="00000087"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 w:name="Gotham Rounded Book">
    <w:panose1 w:val="00000000000000000000"/>
    <w:charset w:val="00"/>
    <w:family w:val="modern"/>
    <w:notTrueType/>
    <w:pitch w:val="variable"/>
    <w:sig w:usb0="A000007F" w:usb1="0000004A"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C17A" w14:textId="338AC5EB" w:rsidR="00ED6D4A" w:rsidRDefault="00ED6D4A">
    <w:pPr>
      <w:pStyle w:val="BodyText"/>
      <w:spacing w:line="14" w:lineRule="auto"/>
    </w:pPr>
    <w:r>
      <w:rPr>
        <w:noProof/>
      </w:rPr>
      <mc:AlternateContent>
        <mc:Choice Requires="wps">
          <w:drawing>
            <wp:anchor distT="0" distB="0" distL="114300" distR="114300" simplePos="0" relativeHeight="251658243" behindDoc="1" locked="0" layoutInCell="1" allowOverlap="1" wp14:anchorId="1345FB0C" wp14:editId="34AA3863">
              <wp:simplePos x="0" y="0"/>
              <wp:positionH relativeFrom="page">
                <wp:posOffset>6134099</wp:posOffset>
              </wp:positionH>
              <wp:positionV relativeFrom="page">
                <wp:posOffset>9677400</wp:posOffset>
              </wp:positionV>
              <wp:extent cx="1152525" cy="171450"/>
              <wp:effectExtent l="0" t="0" r="952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2EC7" w14:textId="2A91F58F" w:rsidR="00ED6D4A" w:rsidRPr="00D511C5" w:rsidRDefault="00947E45" w:rsidP="00101E41">
                          <w:pPr>
                            <w:spacing w:before="14"/>
                            <w:ind w:left="20" w:right="350"/>
                            <w:rPr>
                              <w:sz w:val="16"/>
                            </w:rPr>
                          </w:pPr>
                          <w:r>
                            <w:rPr>
                              <w:color w:val="3A393A"/>
                              <w:sz w:val="16"/>
                            </w:rPr>
                            <w:t>March</w:t>
                          </w:r>
                          <w:r w:rsidR="00370055">
                            <w:rPr>
                              <w:color w:val="3A393A"/>
                              <w:sz w:val="16"/>
                            </w:rPr>
                            <w:t xml:space="preserve"> </w:t>
                          </w:r>
                          <w:r w:rsidR="00ED6D4A">
                            <w:rPr>
                              <w:color w:val="3A393A"/>
                              <w:sz w:val="16"/>
                            </w:rPr>
                            <w:t>202</w:t>
                          </w:r>
                          <w:r>
                            <w:rPr>
                              <w:color w:val="3A393A"/>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5FB0C" id="_x0000_t202" coordsize="21600,21600" o:spt="202" path="m,l,21600r21600,l21600,xe">
              <v:stroke joinstyle="miter"/>
              <v:path gradientshapeok="t" o:connecttype="rect"/>
            </v:shapetype>
            <v:shape id="Text Box 5" o:spid="_x0000_s1027" type="#_x0000_t202" style="position:absolute;margin-left:483pt;margin-top:762pt;width:90.75pt;height:1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" filled="f" stroked="f">
              <v:textbox inset="0,0,0,0">
                <w:txbxContent>
                  <w:p w14:paraId="089E2EC7" w14:textId="2A91F58F" w:rsidR="00ED6D4A" w:rsidRPr="00D511C5" w:rsidRDefault="00947E45" w:rsidP="00101E41">
                    <w:pPr>
                      <w:spacing w:before="14"/>
                      <w:ind w:left="20" w:right="350"/>
                      <w:rPr>
                        <w:sz w:val="16"/>
                      </w:rPr>
                    </w:pPr>
                    <w:r>
                      <w:rPr>
                        <w:color w:val="3A393A"/>
                        <w:sz w:val="16"/>
                      </w:rPr>
                      <w:t>March</w:t>
                    </w:r>
                    <w:r w:rsidR="00370055">
                      <w:rPr>
                        <w:color w:val="3A393A"/>
                        <w:sz w:val="16"/>
                      </w:rPr>
                      <w:t xml:space="preserve"> </w:t>
                    </w:r>
                    <w:r w:rsidR="00ED6D4A">
                      <w:rPr>
                        <w:color w:val="3A393A"/>
                        <w:sz w:val="16"/>
                      </w:rPr>
                      <w:t>202</w:t>
                    </w:r>
                    <w:r>
                      <w:rPr>
                        <w:color w:val="3A393A"/>
                        <w:sz w:val="16"/>
                      </w:rPr>
                      <w:t>5</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7FEE7852" wp14:editId="02879815">
              <wp:simplePos x="0" y="0"/>
              <wp:positionH relativeFrom="page">
                <wp:posOffset>5028234</wp:posOffset>
              </wp:positionH>
              <wp:positionV relativeFrom="page">
                <wp:posOffset>9680321</wp:posOffset>
              </wp:positionV>
              <wp:extent cx="711200" cy="152400"/>
              <wp:effectExtent l="0" t="0" r="1270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EFC4" w14:textId="24505A37" w:rsidR="00ED6D4A" w:rsidRPr="00D511C5" w:rsidRDefault="00ED6D4A" w:rsidP="00101E41">
                          <w:pPr>
                            <w:spacing w:before="14"/>
                            <w:ind w:left="20" w:right="130"/>
                            <w:rPr>
                              <w:sz w:val="16"/>
                            </w:rPr>
                          </w:pPr>
                          <w:r w:rsidRPr="00D511C5">
                            <w:rPr>
                              <w:color w:val="3A393A"/>
                              <w:sz w:val="16"/>
                            </w:rPr>
                            <w:t xml:space="preserve">Version </w:t>
                          </w:r>
                          <w:r w:rsidR="00947E45">
                            <w:rPr>
                              <w:color w:val="3A393A"/>
                              <w:sz w:val="16"/>
                            </w:rPr>
                            <w:t>5</w:t>
                          </w:r>
                          <w:r>
                            <w:rPr>
                              <w:color w:val="3A393A"/>
                              <w:sz w:val="16"/>
                            </w:rPr>
                            <w:t>.</w:t>
                          </w:r>
                          <w:r w:rsidRPr="00D511C5">
                            <w:rPr>
                              <w:color w:val="3A393A"/>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7852" id="Text Box 6" o:spid="_x0000_s1028" type="#_x0000_t202" style="position:absolute;margin-left:395.9pt;margin-top:762.25pt;width:56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" filled="f" stroked="f">
              <v:textbox inset="0,0,0,0">
                <w:txbxContent>
                  <w:p w14:paraId="0306EFC4" w14:textId="24505A37" w:rsidR="00ED6D4A" w:rsidRPr="00D511C5" w:rsidRDefault="00ED6D4A" w:rsidP="00101E41">
                    <w:pPr>
                      <w:spacing w:before="14"/>
                      <w:ind w:left="20" w:right="130"/>
                      <w:rPr>
                        <w:sz w:val="16"/>
                      </w:rPr>
                    </w:pPr>
                    <w:r w:rsidRPr="00D511C5">
                      <w:rPr>
                        <w:color w:val="3A393A"/>
                        <w:sz w:val="16"/>
                      </w:rPr>
                      <w:t xml:space="preserve">Version </w:t>
                    </w:r>
                    <w:r w:rsidR="00947E45">
                      <w:rPr>
                        <w:color w:val="3A393A"/>
                        <w:sz w:val="16"/>
                      </w:rPr>
                      <w:t>5</w:t>
                    </w:r>
                    <w:r>
                      <w:rPr>
                        <w:color w:val="3A393A"/>
                        <w:sz w:val="16"/>
                      </w:rPr>
                      <w:t>.</w:t>
                    </w:r>
                    <w:r w:rsidRPr="00D511C5">
                      <w:rPr>
                        <w:color w:val="3A393A"/>
                        <w:sz w:val="16"/>
                      </w:rPr>
                      <w:t>0</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5EE2C0A" wp14:editId="6BA90233">
              <wp:simplePos x="0" y="0"/>
              <wp:positionH relativeFrom="page">
                <wp:posOffset>730580</wp:posOffset>
              </wp:positionH>
              <wp:positionV relativeFrom="page">
                <wp:posOffset>9689846</wp:posOffset>
              </wp:positionV>
              <wp:extent cx="3378835" cy="139065"/>
              <wp:effectExtent l="0" t="0" r="12065" b="133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9284" w14:textId="45B604BB" w:rsidR="00ED6D4A" w:rsidRDefault="00ED6D4A">
                          <w:pPr>
                            <w:spacing w:before="14"/>
                            <w:ind w:left="20"/>
                            <w:rPr>
                              <w:color w:val="3A393A"/>
                              <w:sz w:val="16"/>
                            </w:rPr>
                          </w:pPr>
                          <w:r w:rsidRPr="00D511C5">
                            <w:rPr>
                              <w:color w:val="3A393A"/>
                              <w:sz w:val="16"/>
                            </w:rPr>
                            <w:t xml:space="preserve">NC HealthConnex </w:t>
                          </w:r>
                          <w:r>
                            <w:rPr>
                              <w:color w:val="3A393A"/>
                              <w:sz w:val="16"/>
                            </w:rPr>
                            <w:t>NC*Notify Quick Reference Guide</w:t>
                          </w:r>
                        </w:p>
                        <w:p w14:paraId="5817DF94" w14:textId="77777777" w:rsidR="00ED6D4A" w:rsidRDefault="00ED6D4A">
                          <w:pPr>
                            <w:spacing w:before="14"/>
                            <w:ind w:left="20"/>
                            <w:rPr>
                              <w:color w:val="3A393A"/>
                              <w:sz w:val="16"/>
                            </w:rPr>
                          </w:pPr>
                        </w:p>
                        <w:p w14:paraId="51B20C48" w14:textId="751CBA57" w:rsidR="00ED6D4A" w:rsidRPr="00D511C5" w:rsidRDefault="00ED6D4A">
                          <w:pPr>
                            <w:spacing w:before="14"/>
                            <w:ind w:left="20"/>
                            <w:rPr>
                              <w:sz w:val="16"/>
                            </w:rPr>
                          </w:pPr>
                          <w:r w:rsidRPr="00D511C5">
                            <w:rPr>
                              <w:color w:val="3A393A"/>
                              <w:sz w:val="1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2C0A" id="Text Box 7" o:spid="_x0000_s1029" type="#_x0000_t202" style="position:absolute;margin-left:57.55pt;margin-top:763pt;width:266.05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" filled="f" stroked="f">
              <v:textbox inset="0,0,0,0">
                <w:txbxContent>
                  <w:p w14:paraId="6A259284" w14:textId="45B604BB" w:rsidR="00ED6D4A" w:rsidRDefault="00ED6D4A">
                    <w:pPr>
                      <w:spacing w:before="14"/>
                      <w:ind w:left="20"/>
                      <w:rPr>
                        <w:color w:val="3A393A"/>
                        <w:sz w:val="16"/>
                      </w:rPr>
                    </w:pPr>
                    <w:r w:rsidRPr="00D511C5">
                      <w:rPr>
                        <w:color w:val="3A393A"/>
                        <w:sz w:val="16"/>
                      </w:rPr>
                      <w:t xml:space="preserve">NC HealthConnex </w:t>
                    </w:r>
                    <w:r>
                      <w:rPr>
                        <w:color w:val="3A393A"/>
                        <w:sz w:val="16"/>
                      </w:rPr>
                      <w:t>NC*Notify Quick Reference Guide</w:t>
                    </w:r>
                  </w:p>
                  <w:p w14:paraId="5817DF94" w14:textId="77777777" w:rsidR="00ED6D4A" w:rsidRDefault="00ED6D4A">
                    <w:pPr>
                      <w:spacing w:before="14"/>
                      <w:ind w:left="20"/>
                      <w:rPr>
                        <w:color w:val="3A393A"/>
                        <w:sz w:val="16"/>
                      </w:rPr>
                    </w:pPr>
                  </w:p>
                  <w:p w14:paraId="51B20C48" w14:textId="751CBA57" w:rsidR="00ED6D4A" w:rsidRPr="00D511C5" w:rsidRDefault="00ED6D4A">
                    <w:pPr>
                      <w:spacing w:before="14"/>
                      <w:ind w:left="20"/>
                      <w:rPr>
                        <w:sz w:val="16"/>
                      </w:rPr>
                    </w:pPr>
                    <w:r w:rsidRPr="00D511C5">
                      <w:rPr>
                        <w:color w:val="3A393A"/>
                        <w:sz w:val="16"/>
                      </w:rPr>
                      <w:t>Guide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3A545" w14:textId="77777777" w:rsidR="00E53A66" w:rsidRDefault="00E53A66">
      <w:r>
        <w:separator/>
      </w:r>
    </w:p>
  </w:footnote>
  <w:footnote w:type="continuationSeparator" w:id="0">
    <w:p w14:paraId="51817A32" w14:textId="77777777" w:rsidR="00E53A66" w:rsidRDefault="00E53A66">
      <w:r>
        <w:continuationSeparator/>
      </w:r>
    </w:p>
  </w:footnote>
  <w:footnote w:type="continuationNotice" w:id="1">
    <w:p w14:paraId="155DB5F5" w14:textId="77777777" w:rsidR="00E53A66" w:rsidRDefault="00E53A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4B1E" w14:textId="042717EC" w:rsidR="00ED6D4A" w:rsidRDefault="00ED6D4A">
    <w:pPr>
      <w:pStyle w:val="BodyText"/>
      <w:spacing w:line="14" w:lineRule="auto"/>
    </w:pPr>
    <w:r w:rsidRPr="00C35AE5">
      <w:rPr>
        <w:rFonts w:ascii="Gotham Medium" w:hAnsi="Gotham Medium" w:cs="Calibri"/>
        <w:noProof/>
        <w:color w:val="0B3C61"/>
      </w:rPr>
      <w:drawing>
        <wp:anchor distT="0" distB="0" distL="0" distR="0" simplePos="0" relativeHeight="251658244" behindDoc="0" locked="0" layoutInCell="1" allowOverlap="1" wp14:anchorId="356698D8" wp14:editId="0E2D8F24">
          <wp:simplePos x="0" y="0"/>
          <wp:positionH relativeFrom="margin">
            <wp:posOffset>-207416</wp:posOffset>
          </wp:positionH>
          <wp:positionV relativeFrom="page">
            <wp:posOffset>248310</wp:posOffset>
          </wp:positionV>
          <wp:extent cx="2106930" cy="412115"/>
          <wp:effectExtent l="0" t="0" r="7620" b="6985"/>
          <wp:wrapTopAndBottom/>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106930" cy="4121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45D1CA67" wp14:editId="3CA470E3">
              <wp:simplePos x="0" y="0"/>
              <wp:positionH relativeFrom="margin">
                <wp:align>right</wp:align>
              </wp:positionH>
              <wp:positionV relativeFrom="margin">
                <wp:posOffset>-561924</wp:posOffset>
              </wp:positionV>
              <wp:extent cx="175565" cy="182880"/>
              <wp:effectExtent l="0" t="0" r="1524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7220" w14:textId="77777777" w:rsidR="00ED6D4A" w:rsidRPr="00D511C5" w:rsidRDefault="00ED6D4A">
                          <w:pPr>
                            <w:spacing w:before="14"/>
                            <w:ind w:left="40"/>
                            <w:rPr>
                              <w:sz w:val="16"/>
                              <w:szCs w:val="16"/>
                            </w:rPr>
                          </w:pPr>
                          <w:r w:rsidRPr="00D511C5">
                            <w:rPr>
                              <w:sz w:val="16"/>
                              <w:szCs w:val="16"/>
                            </w:rPr>
                            <w:fldChar w:fldCharType="begin"/>
                          </w:r>
                          <w:r w:rsidRPr="00D511C5">
                            <w:rPr>
                              <w:color w:val="3A393A"/>
                              <w:sz w:val="16"/>
                              <w:szCs w:val="16"/>
                            </w:rPr>
                            <w:instrText xml:space="preserve"> PAGE </w:instrText>
                          </w:r>
                          <w:r w:rsidRPr="00D511C5">
                            <w:rPr>
                              <w:sz w:val="16"/>
                              <w:szCs w:val="16"/>
                            </w:rPr>
                            <w:fldChar w:fldCharType="separate"/>
                          </w:r>
                          <w:r w:rsidRPr="00D511C5">
                            <w:rPr>
                              <w:sz w:val="16"/>
                              <w:szCs w:val="16"/>
                            </w:rPr>
                            <w:t>100</w:t>
                          </w:r>
                          <w:r w:rsidRPr="00D511C5">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CA67" id="_x0000_t202" coordsize="21600,21600" o:spt="202" path="m,l,21600r21600,l21600,xe">
              <v:stroke joinstyle="miter"/>
              <v:path gradientshapeok="t" o:connecttype="rect"/>
            </v:shapetype>
            <v:shape id="Text Box 8" o:spid="_x0000_s1026" type="#_x0000_t202" style="position:absolute;margin-left:-37.4pt;margin-top:-44.25pt;width:13.8pt;height:14.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" filled="f" stroked="f">
              <v:textbox inset="0,0,0,0">
                <w:txbxContent>
                  <w:p w14:paraId="14D07220" w14:textId="77777777" w:rsidR="00ED6D4A" w:rsidRPr="00D511C5" w:rsidRDefault="00ED6D4A">
                    <w:pPr>
                      <w:spacing w:before="14"/>
                      <w:ind w:left="40"/>
                      <w:rPr>
                        <w:sz w:val="16"/>
                        <w:szCs w:val="16"/>
                      </w:rPr>
                    </w:pPr>
                    <w:r w:rsidRPr="00D511C5">
                      <w:rPr>
                        <w:sz w:val="16"/>
                        <w:szCs w:val="16"/>
                      </w:rPr>
                      <w:fldChar w:fldCharType="begin"/>
                    </w:r>
                    <w:r w:rsidRPr="00D511C5">
                      <w:rPr>
                        <w:color w:val="3A393A"/>
                        <w:sz w:val="16"/>
                        <w:szCs w:val="16"/>
                      </w:rPr>
                      <w:instrText xml:space="preserve"> PAGE </w:instrText>
                    </w:r>
                    <w:r w:rsidRPr="00D511C5">
                      <w:rPr>
                        <w:sz w:val="16"/>
                        <w:szCs w:val="16"/>
                      </w:rPr>
                      <w:fldChar w:fldCharType="separate"/>
                    </w:r>
                    <w:r w:rsidRPr="00D511C5">
                      <w:rPr>
                        <w:sz w:val="16"/>
                        <w:szCs w:val="16"/>
                      </w:rPr>
                      <w:t>100</w:t>
                    </w:r>
                    <w:r w:rsidRPr="00D511C5">
                      <w:rPr>
                        <w:sz w:val="16"/>
                        <w:szCs w:val="16"/>
                      </w:rPr>
                      <w:fldChar w:fldCharType="end"/>
                    </w:r>
                  </w:p>
                </w:txbxContent>
              </v:textbox>
              <w10:wrap anchorx="margin" anchory="margin"/>
            </v:shape>
          </w:pict>
        </mc:Fallback>
      </mc:AlternateContent>
    </w:r>
  </w:p>
  <w:p w14:paraId="6C56AEF6" w14:textId="0CAD81A7" w:rsidR="00ED6D4A" w:rsidRDefault="00ED6D4A">
    <w:pPr>
      <w:pStyle w:val="BodyText"/>
      <w:spacing w:line="14" w:lineRule="auto"/>
    </w:pPr>
  </w:p>
  <w:p w14:paraId="54831751" w14:textId="394BBAEA" w:rsidR="00ED6D4A" w:rsidRDefault="00ED6D4A">
    <w:pPr>
      <w:pStyle w:val="BodyText"/>
      <w:spacing w:line="14" w:lineRule="auto"/>
    </w:pPr>
  </w:p>
  <w:p w14:paraId="44225352" w14:textId="78FEACBA" w:rsidR="00ED6D4A" w:rsidRDefault="00ED6D4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F0A86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1488764" o:spid="_x0000_i1025" type="#_x0000_t75" alt="A picture containing drawing&#10;&#10;Description automatically generated" style="width:18pt;height:17.3pt;visibility:visible;mso-wrap-style:square">
            <v:imagedata r:id="rId1" o:title="A picture containing drawing&#10;&#10;Description automatically generated"/>
          </v:shape>
        </w:pict>
      </mc:Choice>
      <mc:Fallback>
        <w:drawing>
          <wp:inline distT="0" distB="0" distL="0" distR="0" wp14:anchorId="5BCD2809" wp14:editId="5BCD280A">
            <wp:extent cx="228600" cy="219456"/>
            <wp:effectExtent l="0" t="0" r="0" b="9525"/>
            <wp:docPr id="1311488764" name="Picture 13114887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50D24B.tmp"/>
                    <pic:cNvPicPr/>
                  </pic:nvPicPr>
                  <pic:blipFill>
                    <a:blip r:embed="rId2">
                      <a:extLst>
                        <a:ext uri="{28A0092B-C50C-407E-A947-70E740481C1C}">
                          <a14:useLocalDpi xmlns:a14="http://schemas.microsoft.com/office/drawing/2010/main" val="0"/>
                        </a:ext>
                      </a:extLst>
                    </a:blip>
                    <a:stretch>
                      <a:fillRect/>
                    </a:stretch>
                  </pic:blipFill>
                  <pic:spPr>
                    <a:xfrm>
                      <a:off x="0" y="0"/>
                      <a:ext cx="228600" cy="219456"/>
                    </a:xfrm>
                    <a:prstGeom prst="rect">
                      <a:avLst/>
                    </a:prstGeom>
                  </pic:spPr>
                </pic:pic>
              </a:graphicData>
            </a:graphic>
          </wp:inline>
        </w:drawing>
      </mc:Fallback>
    </mc:AlternateContent>
  </w:numPicBullet>
  <w:numPicBullet w:numPicBulletId="1">
    <mc:AlternateContent>
      <mc:Choice Requires="v">
        <w:pict>
          <v:shape w14:anchorId="7F861167" id="Picture 234311739" o:spid="_x0000_i1025" type="#_x0000_t75" style="width:18pt;height:16.55pt;visibility:visible;mso-wrap-style:square">
            <v:imagedata r:id="rId3" o:title=""/>
          </v:shape>
        </w:pict>
      </mc:Choice>
      <mc:Fallback>
        <w:drawing>
          <wp:inline distT="0" distB="0" distL="0" distR="0" wp14:anchorId="5BCD280B" wp14:editId="5BCD280C">
            <wp:extent cx="228600" cy="210312"/>
            <wp:effectExtent l="0" t="0" r="0" b="0"/>
            <wp:docPr id="234311739" name="Picture 2343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503452.tmp"/>
                    <pic:cNvPicPr/>
                  </pic:nvPicPr>
                  <pic:blipFill>
                    <a:blip r:embed="rId4">
                      <a:extLst>
                        <a:ext uri="{28A0092B-C50C-407E-A947-70E740481C1C}">
                          <a14:useLocalDpi xmlns:a14="http://schemas.microsoft.com/office/drawing/2010/main" val="0"/>
                        </a:ext>
                      </a:extLst>
                    </a:blip>
                    <a:stretch>
                      <a:fillRect/>
                    </a:stretch>
                  </pic:blipFill>
                  <pic:spPr>
                    <a:xfrm>
                      <a:off x="0" y="0"/>
                      <a:ext cx="228600" cy="210312"/>
                    </a:xfrm>
                    <a:prstGeom prst="rect">
                      <a:avLst/>
                    </a:prstGeom>
                  </pic:spPr>
                </pic:pic>
              </a:graphicData>
            </a:graphic>
          </wp:inline>
        </w:drawing>
      </mc:Fallback>
    </mc:AlternateContent>
  </w:numPicBullet>
  <w:numPicBullet w:numPicBulletId="2">
    <mc:AlternateContent>
      <mc:Choice Requires="v">
        <w:pict>
          <v:shape w14:anchorId="4988A37E" id="Picture 1463532" o:spid="_x0000_i1025" type="#_x0000_t75" style="width:18pt;height:17.3pt;visibility:visible;mso-wrap-style:square">
            <v:imagedata r:id="rId5" o:title=""/>
          </v:shape>
        </w:pict>
      </mc:Choice>
      <mc:Fallback>
        <w:drawing>
          <wp:inline distT="0" distB="0" distL="0" distR="0" wp14:anchorId="5BCD280D" wp14:editId="5BCD280E">
            <wp:extent cx="228600" cy="219456"/>
            <wp:effectExtent l="0" t="0" r="0" b="9525"/>
            <wp:docPr id="1463532" name="Picture 14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50F7EC.tmp"/>
                    <pic:cNvPicPr/>
                  </pic:nvPicPr>
                  <pic:blipFill>
                    <a:blip r:embed="rId6">
                      <a:extLst>
                        <a:ext uri="{28A0092B-C50C-407E-A947-70E740481C1C}">
                          <a14:useLocalDpi xmlns:a14="http://schemas.microsoft.com/office/drawing/2010/main" val="0"/>
                        </a:ext>
                      </a:extLst>
                    </a:blip>
                    <a:stretch>
                      <a:fillRect/>
                    </a:stretch>
                  </pic:blipFill>
                  <pic:spPr>
                    <a:xfrm>
                      <a:off x="0" y="0"/>
                      <a:ext cx="228600" cy="219456"/>
                    </a:xfrm>
                    <a:prstGeom prst="rect">
                      <a:avLst/>
                    </a:prstGeom>
                  </pic:spPr>
                </pic:pic>
              </a:graphicData>
            </a:graphic>
          </wp:inline>
        </w:drawing>
      </mc:Fallback>
    </mc:AlternateContent>
  </w:numPicBullet>
  <w:abstractNum w:abstractNumId="0" w15:restartNumberingAfterBreak="0">
    <w:nsid w:val="FFFFFF7C"/>
    <w:multiLevelType w:val="singleLevel"/>
    <w:tmpl w:val="F934DA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ECD7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76A8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541B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19CD8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B08C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A8450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36BD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9ACAC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E621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E1441"/>
    <w:multiLevelType w:val="hybridMultilevel"/>
    <w:tmpl w:val="1C3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4D07F6"/>
    <w:multiLevelType w:val="hybridMultilevel"/>
    <w:tmpl w:val="35320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C42E2"/>
    <w:multiLevelType w:val="hybridMultilevel"/>
    <w:tmpl w:val="557E16C4"/>
    <w:lvl w:ilvl="0" w:tplc="9EB2B7E2">
      <w:numFmt w:val="bullet"/>
      <w:lvlText w:val="•"/>
      <w:lvlJc w:val="left"/>
      <w:pPr>
        <w:ind w:left="720" w:hanging="360"/>
      </w:pPr>
      <w:rPr>
        <w:rFonts w:hint="default"/>
        <w:color w:val="auto"/>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E4D0B"/>
    <w:multiLevelType w:val="hybridMultilevel"/>
    <w:tmpl w:val="E86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3489A"/>
    <w:multiLevelType w:val="hybridMultilevel"/>
    <w:tmpl w:val="0502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D59FB"/>
    <w:multiLevelType w:val="hybridMultilevel"/>
    <w:tmpl w:val="589CE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02096"/>
    <w:multiLevelType w:val="hybridMultilevel"/>
    <w:tmpl w:val="83D87C26"/>
    <w:lvl w:ilvl="0" w:tplc="BDFCFD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D1FDE"/>
    <w:multiLevelType w:val="hybridMultilevel"/>
    <w:tmpl w:val="912E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154CB"/>
    <w:multiLevelType w:val="hybridMultilevel"/>
    <w:tmpl w:val="5BA8B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34232"/>
    <w:multiLevelType w:val="hybridMultilevel"/>
    <w:tmpl w:val="9560EA7A"/>
    <w:lvl w:ilvl="0" w:tplc="0409000F">
      <w:start w:val="1"/>
      <w:numFmt w:val="decimal"/>
      <w:lvlText w:val="%1."/>
      <w:lvlJc w:val="left"/>
      <w:pPr>
        <w:ind w:left="1022" w:hanging="360"/>
      </w:pPr>
      <w:rPr>
        <w:rFonts w:hint="default"/>
      </w:rPr>
    </w:lvl>
    <w:lvl w:ilvl="1" w:tplc="FFFFFFFF">
      <w:start w:val="1"/>
      <w:numFmt w:val="bullet"/>
      <w:lvlText w:val="o"/>
      <w:lvlJc w:val="left"/>
      <w:pPr>
        <w:ind w:left="1742" w:hanging="360"/>
      </w:pPr>
      <w:rPr>
        <w:rFonts w:ascii="Courier New" w:hAnsi="Courier New" w:cs="Courier New" w:hint="default"/>
      </w:rPr>
    </w:lvl>
    <w:lvl w:ilvl="2" w:tplc="FFFFFFFF" w:tentative="1">
      <w:start w:val="1"/>
      <w:numFmt w:val="bullet"/>
      <w:lvlText w:val=""/>
      <w:lvlJc w:val="left"/>
      <w:pPr>
        <w:ind w:left="2462" w:hanging="360"/>
      </w:pPr>
      <w:rPr>
        <w:rFonts w:ascii="Wingdings" w:hAnsi="Wingdings" w:hint="default"/>
      </w:rPr>
    </w:lvl>
    <w:lvl w:ilvl="3" w:tplc="FFFFFFFF" w:tentative="1">
      <w:start w:val="1"/>
      <w:numFmt w:val="bullet"/>
      <w:lvlText w:val=""/>
      <w:lvlJc w:val="left"/>
      <w:pPr>
        <w:ind w:left="3182" w:hanging="360"/>
      </w:pPr>
      <w:rPr>
        <w:rFonts w:ascii="Symbol" w:hAnsi="Symbol" w:hint="default"/>
      </w:rPr>
    </w:lvl>
    <w:lvl w:ilvl="4" w:tplc="FFFFFFFF" w:tentative="1">
      <w:start w:val="1"/>
      <w:numFmt w:val="bullet"/>
      <w:lvlText w:val="o"/>
      <w:lvlJc w:val="left"/>
      <w:pPr>
        <w:ind w:left="3902" w:hanging="360"/>
      </w:pPr>
      <w:rPr>
        <w:rFonts w:ascii="Courier New" w:hAnsi="Courier New" w:cs="Courier New" w:hint="default"/>
      </w:rPr>
    </w:lvl>
    <w:lvl w:ilvl="5" w:tplc="FFFFFFFF" w:tentative="1">
      <w:start w:val="1"/>
      <w:numFmt w:val="bullet"/>
      <w:lvlText w:val=""/>
      <w:lvlJc w:val="left"/>
      <w:pPr>
        <w:ind w:left="4622" w:hanging="360"/>
      </w:pPr>
      <w:rPr>
        <w:rFonts w:ascii="Wingdings" w:hAnsi="Wingdings" w:hint="default"/>
      </w:rPr>
    </w:lvl>
    <w:lvl w:ilvl="6" w:tplc="FFFFFFFF" w:tentative="1">
      <w:start w:val="1"/>
      <w:numFmt w:val="bullet"/>
      <w:lvlText w:val=""/>
      <w:lvlJc w:val="left"/>
      <w:pPr>
        <w:ind w:left="5342" w:hanging="360"/>
      </w:pPr>
      <w:rPr>
        <w:rFonts w:ascii="Symbol" w:hAnsi="Symbol" w:hint="default"/>
      </w:rPr>
    </w:lvl>
    <w:lvl w:ilvl="7" w:tplc="FFFFFFFF" w:tentative="1">
      <w:start w:val="1"/>
      <w:numFmt w:val="bullet"/>
      <w:lvlText w:val="o"/>
      <w:lvlJc w:val="left"/>
      <w:pPr>
        <w:ind w:left="6062" w:hanging="360"/>
      </w:pPr>
      <w:rPr>
        <w:rFonts w:ascii="Courier New" w:hAnsi="Courier New" w:cs="Courier New" w:hint="default"/>
      </w:rPr>
    </w:lvl>
    <w:lvl w:ilvl="8" w:tplc="FFFFFFFF" w:tentative="1">
      <w:start w:val="1"/>
      <w:numFmt w:val="bullet"/>
      <w:lvlText w:val=""/>
      <w:lvlJc w:val="left"/>
      <w:pPr>
        <w:ind w:left="6782" w:hanging="360"/>
      </w:pPr>
      <w:rPr>
        <w:rFonts w:ascii="Wingdings" w:hAnsi="Wingdings" w:hint="default"/>
      </w:rPr>
    </w:lvl>
  </w:abstractNum>
  <w:abstractNum w:abstractNumId="20" w15:restartNumberingAfterBreak="0">
    <w:nsid w:val="40D737FB"/>
    <w:multiLevelType w:val="hybridMultilevel"/>
    <w:tmpl w:val="C93C8CB0"/>
    <w:lvl w:ilvl="0" w:tplc="8A28BF6A">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1" w15:restartNumberingAfterBreak="0">
    <w:nsid w:val="49FB56D9"/>
    <w:multiLevelType w:val="hybridMultilevel"/>
    <w:tmpl w:val="29D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E855A4"/>
    <w:multiLevelType w:val="hybridMultilevel"/>
    <w:tmpl w:val="6B806FF2"/>
    <w:lvl w:ilvl="0" w:tplc="06B49C10">
      <w:start w:val="1"/>
      <w:numFmt w:val="decimal"/>
      <w:lvlText w:val="%1."/>
      <w:lvlJc w:val="left"/>
      <w:pPr>
        <w:ind w:left="460" w:hanging="360"/>
      </w:pPr>
      <w:rPr>
        <w:rFonts w:ascii="Calibri" w:eastAsia="Calibri" w:hAnsi="Calibri" w:cs="Calibri" w:hint="default"/>
        <w:spacing w:val="-5"/>
        <w:w w:val="100"/>
        <w:sz w:val="22"/>
        <w:szCs w:val="22"/>
        <w:lang w:val="en-US" w:eastAsia="en-US" w:bidi="en-US"/>
      </w:rPr>
    </w:lvl>
    <w:lvl w:ilvl="1" w:tplc="AE02F7B4">
      <w:numFmt w:val="bullet"/>
      <w:lvlText w:val="•"/>
      <w:lvlJc w:val="left"/>
      <w:pPr>
        <w:ind w:left="821" w:hanging="361"/>
      </w:pPr>
      <w:rPr>
        <w:rFonts w:ascii="Symbol" w:eastAsia="Symbol" w:hAnsi="Symbol" w:cs="Symbol" w:hint="default"/>
        <w:w w:val="76"/>
        <w:sz w:val="22"/>
        <w:szCs w:val="22"/>
        <w:lang w:val="en-US" w:eastAsia="en-US" w:bidi="en-US"/>
      </w:rPr>
    </w:lvl>
    <w:lvl w:ilvl="2" w:tplc="5ED6B598">
      <w:numFmt w:val="bullet"/>
      <w:lvlText w:val="•"/>
      <w:lvlJc w:val="left"/>
      <w:pPr>
        <w:ind w:left="1840" w:hanging="361"/>
      </w:pPr>
      <w:rPr>
        <w:lang w:val="en-US" w:eastAsia="en-US" w:bidi="en-US"/>
      </w:rPr>
    </w:lvl>
    <w:lvl w:ilvl="3" w:tplc="FFA4C140">
      <w:numFmt w:val="bullet"/>
      <w:lvlText w:val="•"/>
      <w:lvlJc w:val="left"/>
      <w:pPr>
        <w:ind w:left="2860" w:hanging="361"/>
      </w:pPr>
      <w:rPr>
        <w:lang w:val="en-US" w:eastAsia="en-US" w:bidi="en-US"/>
      </w:rPr>
    </w:lvl>
    <w:lvl w:ilvl="4" w:tplc="26D890D4">
      <w:numFmt w:val="bullet"/>
      <w:lvlText w:val="•"/>
      <w:lvlJc w:val="left"/>
      <w:pPr>
        <w:ind w:left="3880" w:hanging="361"/>
      </w:pPr>
      <w:rPr>
        <w:lang w:val="en-US" w:eastAsia="en-US" w:bidi="en-US"/>
      </w:rPr>
    </w:lvl>
    <w:lvl w:ilvl="5" w:tplc="93440714">
      <w:numFmt w:val="bullet"/>
      <w:lvlText w:val="•"/>
      <w:lvlJc w:val="left"/>
      <w:pPr>
        <w:ind w:left="4900" w:hanging="361"/>
      </w:pPr>
      <w:rPr>
        <w:lang w:val="en-US" w:eastAsia="en-US" w:bidi="en-US"/>
      </w:rPr>
    </w:lvl>
    <w:lvl w:ilvl="6" w:tplc="D422A0D0">
      <w:numFmt w:val="bullet"/>
      <w:lvlText w:val="•"/>
      <w:lvlJc w:val="left"/>
      <w:pPr>
        <w:ind w:left="5920" w:hanging="361"/>
      </w:pPr>
      <w:rPr>
        <w:lang w:val="en-US" w:eastAsia="en-US" w:bidi="en-US"/>
      </w:rPr>
    </w:lvl>
    <w:lvl w:ilvl="7" w:tplc="E7D6A290">
      <w:numFmt w:val="bullet"/>
      <w:lvlText w:val="•"/>
      <w:lvlJc w:val="left"/>
      <w:pPr>
        <w:ind w:left="6940" w:hanging="361"/>
      </w:pPr>
      <w:rPr>
        <w:lang w:val="en-US" w:eastAsia="en-US" w:bidi="en-US"/>
      </w:rPr>
    </w:lvl>
    <w:lvl w:ilvl="8" w:tplc="1A0236CE">
      <w:numFmt w:val="bullet"/>
      <w:lvlText w:val="•"/>
      <w:lvlJc w:val="left"/>
      <w:pPr>
        <w:ind w:left="7960" w:hanging="361"/>
      </w:pPr>
      <w:rPr>
        <w:lang w:val="en-US" w:eastAsia="en-US" w:bidi="en-US"/>
      </w:rPr>
    </w:lvl>
  </w:abstractNum>
  <w:abstractNum w:abstractNumId="23" w15:restartNumberingAfterBreak="0">
    <w:nsid w:val="686F2FEC"/>
    <w:multiLevelType w:val="hybridMultilevel"/>
    <w:tmpl w:val="6DA2637E"/>
    <w:lvl w:ilvl="0" w:tplc="FFFFFFFF">
      <w:numFmt w:val="bullet"/>
      <w:lvlText w:val=""/>
      <w:lvlJc w:val="left"/>
      <w:pPr>
        <w:ind w:left="1382" w:hanging="360"/>
      </w:pPr>
      <w:rPr>
        <w:rFonts w:ascii="Symbol" w:hAnsi="Symbol" w:cs="Symbol" w:hint="default"/>
        <w:color w:val="597337" w:themeColor="accent3" w:themeShade="BF"/>
        <w:w w:val="100"/>
        <w:sz w:val="20"/>
        <w:szCs w:val="20"/>
      </w:rPr>
    </w:lvl>
    <w:lvl w:ilvl="1" w:tplc="CEECB33E">
      <w:numFmt w:val="bullet"/>
      <w:lvlText w:val=""/>
      <w:lvlJc w:val="left"/>
      <w:pPr>
        <w:ind w:left="1605" w:hanging="361"/>
      </w:pPr>
      <w:rPr>
        <w:rFonts w:ascii="Symbol" w:hAnsi="Symbol" w:cs="Symbol" w:hint="default"/>
        <w:color w:val="789B4A"/>
        <w:w w:val="100"/>
        <w:sz w:val="20"/>
        <w:szCs w:val="20"/>
      </w:rPr>
    </w:lvl>
    <w:lvl w:ilvl="2" w:tplc="FFFFFFFF">
      <w:numFmt w:val="bullet"/>
      <w:lvlText w:val="•"/>
      <w:lvlJc w:val="left"/>
      <w:pPr>
        <w:ind w:left="2607" w:hanging="361"/>
      </w:pPr>
      <w:rPr>
        <w:rFonts w:hint="default"/>
      </w:rPr>
    </w:lvl>
    <w:lvl w:ilvl="3" w:tplc="FFFFFFFF">
      <w:numFmt w:val="bullet"/>
      <w:lvlText w:val="•"/>
      <w:lvlJc w:val="left"/>
      <w:pPr>
        <w:ind w:left="3611" w:hanging="361"/>
      </w:pPr>
      <w:rPr>
        <w:rFonts w:hint="default"/>
      </w:rPr>
    </w:lvl>
    <w:lvl w:ilvl="4" w:tplc="FFFFFFFF">
      <w:numFmt w:val="bullet"/>
      <w:lvlText w:val="•"/>
      <w:lvlJc w:val="left"/>
      <w:pPr>
        <w:ind w:left="4616" w:hanging="361"/>
      </w:pPr>
      <w:rPr>
        <w:rFonts w:hint="default"/>
      </w:rPr>
    </w:lvl>
    <w:lvl w:ilvl="5" w:tplc="FFFFFFFF">
      <w:numFmt w:val="bullet"/>
      <w:lvlText w:val="•"/>
      <w:lvlJc w:val="left"/>
      <w:pPr>
        <w:ind w:left="5620" w:hanging="361"/>
      </w:pPr>
      <w:rPr>
        <w:rFonts w:hint="default"/>
      </w:rPr>
    </w:lvl>
    <w:lvl w:ilvl="6" w:tplc="FFFFFFFF">
      <w:numFmt w:val="bullet"/>
      <w:lvlText w:val="•"/>
      <w:lvlJc w:val="left"/>
      <w:pPr>
        <w:ind w:left="6625" w:hanging="361"/>
      </w:pPr>
      <w:rPr>
        <w:rFonts w:hint="default"/>
      </w:rPr>
    </w:lvl>
    <w:lvl w:ilvl="7" w:tplc="FFFFFFFF">
      <w:numFmt w:val="bullet"/>
      <w:lvlText w:val="•"/>
      <w:lvlJc w:val="left"/>
      <w:pPr>
        <w:ind w:left="7629" w:hanging="361"/>
      </w:pPr>
      <w:rPr>
        <w:rFonts w:hint="default"/>
      </w:rPr>
    </w:lvl>
    <w:lvl w:ilvl="8" w:tplc="FFFFFFFF">
      <w:numFmt w:val="bullet"/>
      <w:lvlText w:val="•"/>
      <w:lvlJc w:val="left"/>
      <w:pPr>
        <w:ind w:left="8634" w:hanging="361"/>
      </w:pPr>
      <w:rPr>
        <w:rFonts w:hint="default"/>
      </w:rPr>
    </w:lvl>
  </w:abstractNum>
  <w:abstractNum w:abstractNumId="24" w15:restartNumberingAfterBreak="0">
    <w:nsid w:val="6DB46018"/>
    <w:multiLevelType w:val="hybridMultilevel"/>
    <w:tmpl w:val="012E9626"/>
    <w:lvl w:ilvl="0" w:tplc="FB0CA3D6">
      <w:numFmt w:val="bullet"/>
      <w:pStyle w:val="ListParagraph"/>
      <w:lvlText w:val=""/>
      <w:lvlJc w:val="left"/>
      <w:pPr>
        <w:ind w:left="1019" w:hanging="360"/>
      </w:pPr>
      <w:rPr>
        <w:rFonts w:ascii="Symbol" w:hAnsi="Symbol" w:cs="Symbol" w:hint="default"/>
        <w:color w:val="789B4A"/>
        <w:w w:val="100"/>
        <w:sz w:val="20"/>
        <w:szCs w:val="20"/>
      </w:rPr>
    </w:lvl>
    <w:lvl w:ilvl="1" w:tplc="5908F146">
      <w:numFmt w:val="bullet"/>
      <w:lvlText w:val=""/>
      <w:lvlJc w:val="left"/>
      <w:pPr>
        <w:ind w:left="1242" w:hanging="361"/>
      </w:pPr>
      <w:rPr>
        <w:rFonts w:ascii="Symbol" w:hAnsi="Symbol" w:cs="Symbol" w:hint="default"/>
        <w:color w:val="D86018"/>
        <w:w w:val="100"/>
        <w:sz w:val="20"/>
        <w:szCs w:val="20"/>
      </w:rPr>
    </w:lvl>
    <w:lvl w:ilvl="2" w:tplc="1D62C242">
      <w:numFmt w:val="bullet"/>
      <w:lvlText w:val="•"/>
      <w:lvlJc w:val="left"/>
      <w:pPr>
        <w:ind w:left="2244" w:hanging="361"/>
      </w:pPr>
      <w:rPr>
        <w:rFonts w:hint="default"/>
      </w:rPr>
    </w:lvl>
    <w:lvl w:ilvl="3" w:tplc="DDD6086C">
      <w:numFmt w:val="bullet"/>
      <w:lvlText w:val="•"/>
      <w:lvlJc w:val="left"/>
      <w:pPr>
        <w:ind w:left="3248" w:hanging="361"/>
      </w:pPr>
      <w:rPr>
        <w:rFonts w:hint="default"/>
      </w:rPr>
    </w:lvl>
    <w:lvl w:ilvl="4" w:tplc="51409F42">
      <w:numFmt w:val="bullet"/>
      <w:lvlText w:val="•"/>
      <w:lvlJc w:val="left"/>
      <w:pPr>
        <w:ind w:left="4253" w:hanging="361"/>
      </w:pPr>
      <w:rPr>
        <w:rFonts w:hint="default"/>
      </w:rPr>
    </w:lvl>
    <w:lvl w:ilvl="5" w:tplc="594C1426">
      <w:numFmt w:val="bullet"/>
      <w:lvlText w:val="•"/>
      <w:lvlJc w:val="left"/>
      <w:pPr>
        <w:ind w:left="5257" w:hanging="361"/>
      </w:pPr>
      <w:rPr>
        <w:rFonts w:hint="default"/>
      </w:rPr>
    </w:lvl>
    <w:lvl w:ilvl="6" w:tplc="3AE00DC2">
      <w:numFmt w:val="bullet"/>
      <w:lvlText w:val="•"/>
      <w:lvlJc w:val="left"/>
      <w:pPr>
        <w:ind w:left="6262" w:hanging="361"/>
      </w:pPr>
      <w:rPr>
        <w:rFonts w:hint="default"/>
      </w:rPr>
    </w:lvl>
    <w:lvl w:ilvl="7" w:tplc="48E610F0">
      <w:numFmt w:val="bullet"/>
      <w:lvlText w:val="•"/>
      <w:lvlJc w:val="left"/>
      <w:pPr>
        <w:ind w:left="7266" w:hanging="361"/>
      </w:pPr>
      <w:rPr>
        <w:rFonts w:hint="default"/>
      </w:rPr>
    </w:lvl>
    <w:lvl w:ilvl="8" w:tplc="43B623DC">
      <w:numFmt w:val="bullet"/>
      <w:lvlText w:val="•"/>
      <w:lvlJc w:val="left"/>
      <w:pPr>
        <w:ind w:left="8271" w:hanging="361"/>
      </w:pPr>
      <w:rPr>
        <w:rFonts w:hint="default"/>
      </w:rPr>
    </w:lvl>
  </w:abstractNum>
  <w:abstractNum w:abstractNumId="25" w15:restartNumberingAfterBreak="0">
    <w:nsid w:val="76DC1CD6"/>
    <w:multiLevelType w:val="hybridMultilevel"/>
    <w:tmpl w:val="9656F416"/>
    <w:lvl w:ilvl="0" w:tplc="878ED8D8">
      <w:start w:val="1"/>
      <w:numFmt w:val="decimal"/>
      <w:pStyle w:val="NumberedList"/>
      <w:lvlText w:val="%1."/>
      <w:lvlJc w:val="left"/>
      <w:pPr>
        <w:ind w:left="1022" w:hanging="360"/>
      </w:pPr>
      <w:rPr>
        <w:rFonts w:ascii="Calibri" w:eastAsia="Calibri" w:hAnsi="Calibri" w:cs="Calibri" w:hint="default"/>
        <w:spacing w:val="-5"/>
        <w:w w:val="100"/>
        <w:sz w:val="22"/>
        <w:szCs w:val="22"/>
        <w:lang w:val="en-US" w:eastAsia="en-US" w:bidi="en-US"/>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26" w15:restartNumberingAfterBreak="0">
    <w:nsid w:val="78A531A0"/>
    <w:multiLevelType w:val="hybridMultilevel"/>
    <w:tmpl w:val="073C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B1A35"/>
    <w:multiLevelType w:val="hybridMultilevel"/>
    <w:tmpl w:val="F77017E6"/>
    <w:lvl w:ilvl="0" w:tplc="BEF41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1628497">
    <w:abstractNumId w:val="13"/>
  </w:num>
  <w:num w:numId="2" w16cid:durableId="1937053084">
    <w:abstractNumId w:val="21"/>
  </w:num>
  <w:num w:numId="3" w16cid:durableId="1127352948">
    <w:abstractNumId w:val="15"/>
  </w:num>
  <w:num w:numId="4" w16cid:durableId="622348047">
    <w:abstractNumId w:val="11"/>
  </w:num>
  <w:num w:numId="5" w16cid:durableId="157505626">
    <w:abstractNumId w:val="10"/>
  </w:num>
  <w:num w:numId="6" w16cid:durableId="146827242">
    <w:abstractNumId w:val="26"/>
  </w:num>
  <w:num w:numId="7" w16cid:durableId="1333144448">
    <w:abstractNumId w:val="18"/>
  </w:num>
  <w:num w:numId="8" w16cid:durableId="288241908">
    <w:abstractNumId w:val="14"/>
  </w:num>
  <w:num w:numId="9" w16cid:durableId="194926434">
    <w:abstractNumId w:val="17"/>
  </w:num>
  <w:num w:numId="10" w16cid:durableId="2008895390">
    <w:abstractNumId w:val="9"/>
  </w:num>
  <w:num w:numId="11" w16cid:durableId="1183741756">
    <w:abstractNumId w:val="7"/>
  </w:num>
  <w:num w:numId="12" w16cid:durableId="149446311">
    <w:abstractNumId w:val="6"/>
  </w:num>
  <w:num w:numId="13" w16cid:durableId="1433085113">
    <w:abstractNumId w:val="5"/>
  </w:num>
  <w:num w:numId="14" w16cid:durableId="313950039">
    <w:abstractNumId w:val="4"/>
  </w:num>
  <w:num w:numId="15" w16cid:durableId="246038554">
    <w:abstractNumId w:val="8"/>
  </w:num>
  <w:num w:numId="16" w16cid:durableId="1177580858">
    <w:abstractNumId w:val="3"/>
  </w:num>
  <w:num w:numId="17" w16cid:durableId="1266841128">
    <w:abstractNumId w:val="2"/>
  </w:num>
  <w:num w:numId="18" w16cid:durableId="1607738288">
    <w:abstractNumId w:val="1"/>
  </w:num>
  <w:num w:numId="19" w16cid:durableId="96222996">
    <w:abstractNumId w:val="0"/>
  </w:num>
  <w:num w:numId="20" w16cid:durableId="1736925864">
    <w:abstractNumId w:val="24"/>
  </w:num>
  <w:num w:numId="21" w16cid:durableId="119349101">
    <w:abstractNumId w:val="12"/>
  </w:num>
  <w:num w:numId="22" w16cid:durableId="1813600159">
    <w:abstractNumId w:val="23"/>
  </w:num>
  <w:num w:numId="23" w16cid:durableId="919874773">
    <w:abstractNumId w:val="22"/>
    <w:lvlOverride w:ilvl="0">
      <w:startOverride w:val="1"/>
    </w:lvlOverride>
    <w:lvlOverride w:ilvl="1"/>
    <w:lvlOverride w:ilvl="2"/>
    <w:lvlOverride w:ilvl="3"/>
    <w:lvlOverride w:ilvl="4"/>
    <w:lvlOverride w:ilvl="5"/>
    <w:lvlOverride w:ilvl="6"/>
    <w:lvlOverride w:ilvl="7"/>
    <w:lvlOverride w:ilvl="8"/>
  </w:num>
  <w:num w:numId="24" w16cid:durableId="588124277">
    <w:abstractNumId w:val="25"/>
  </w:num>
  <w:num w:numId="25" w16cid:durableId="901211626">
    <w:abstractNumId w:val="20"/>
  </w:num>
  <w:num w:numId="26" w16cid:durableId="1187258078">
    <w:abstractNumId w:val="19"/>
  </w:num>
  <w:num w:numId="27" w16cid:durableId="1874271330">
    <w:abstractNumId w:val="24"/>
  </w:num>
  <w:num w:numId="28" w16cid:durableId="1047409849">
    <w:abstractNumId w:val="24"/>
  </w:num>
  <w:num w:numId="29" w16cid:durableId="1511262146">
    <w:abstractNumId w:val="25"/>
  </w:num>
  <w:num w:numId="30" w16cid:durableId="1488476274">
    <w:abstractNumId w:val="16"/>
  </w:num>
  <w:num w:numId="31" w16cid:durableId="37658390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2FF"/>
    <w:rsid w:val="000065B5"/>
    <w:rsid w:val="000103D4"/>
    <w:rsid w:val="0001291F"/>
    <w:rsid w:val="00013C04"/>
    <w:rsid w:val="0002324E"/>
    <w:rsid w:val="00024221"/>
    <w:rsid w:val="000245A8"/>
    <w:rsid w:val="00024765"/>
    <w:rsid w:val="00031CC9"/>
    <w:rsid w:val="00032765"/>
    <w:rsid w:val="000346E7"/>
    <w:rsid w:val="00041B88"/>
    <w:rsid w:val="000441F8"/>
    <w:rsid w:val="0004736B"/>
    <w:rsid w:val="00055CB2"/>
    <w:rsid w:val="000565FB"/>
    <w:rsid w:val="00063B09"/>
    <w:rsid w:val="00071C83"/>
    <w:rsid w:val="000727A3"/>
    <w:rsid w:val="00072FCD"/>
    <w:rsid w:val="00074481"/>
    <w:rsid w:val="000749BF"/>
    <w:rsid w:val="0008125D"/>
    <w:rsid w:val="00081D45"/>
    <w:rsid w:val="000851CD"/>
    <w:rsid w:val="0008554A"/>
    <w:rsid w:val="000862F9"/>
    <w:rsid w:val="00086E48"/>
    <w:rsid w:val="000877A5"/>
    <w:rsid w:val="0009026A"/>
    <w:rsid w:val="000950C9"/>
    <w:rsid w:val="000965AF"/>
    <w:rsid w:val="00097910"/>
    <w:rsid w:val="000A12BA"/>
    <w:rsid w:val="000A1CBC"/>
    <w:rsid w:val="000A5E59"/>
    <w:rsid w:val="000A7D36"/>
    <w:rsid w:val="000B0A4E"/>
    <w:rsid w:val="000B413B"/>
    <w:rsid w:val="000C4114"/>
    <w:rsid w:val="000C51FD"/>
    <w:rsid w:val="000D4EE3"/>
    <w:rsid w:val="000D6F34"/>
    <w:rsid w:val="000E21B6"/>
    <w:rsid w:val="000E30A8"/>
    <w:rsid w:val="000E7AC2"/>
    <w:rsid w:val="000F560D"/>
    <w:rsid w:val="00101BA2"/>
    <w:rsid w:val="00101E41"/>
    <w:rsid w:val="0010394A"/>
    <w:rsid w:val="00104282"/>
    <w:rsid w:val="00104B39"/>
    <w:rsid w:val="00106631"/>
    <w:rsid w:val="00107E4D"/>
    <w:rsid w:val="001111F7"/>
    <w:rsid w:val="0011136B"/>
    <w:rsid w:val="00112FD8"/>
    <w:rsid w:val="001136BA"/>
    <w:rsid w:val="00114BD7"/>
    <w:rsid w:val="0012177D"/>
    <w:rsid w:val="00121E83"/>
    <w:rsid w:val="00125FDE"/>
    <w:rsid w:val="001319C1"/>
    <w:rsid w:val="0013201B"/>
    <w:rsid w:val="0013439A"/>
    <w:rsid w:val="001356E5"/>
    <w:rsid w:val="001378F1"/>
    <w:rsid w:val="00142FFF"/>
    <w:rsid w:val="00143F6D"/>
    <w:rsid w:val="00150E52"/>
    <w:rsid w:val="001541E4"/>
    <w:rsid w:val="00157D1C"/>
    <w:rsid w:val="00162039"/>
    <w:rsid w:val="0016287B"/>
    <w:rsid w:val="00163483"/>
    <w:rsid w:val="001648DE"/>
    <w:rsid w:val="001677D1"/>
    <w:rsid w:val="00170B79"/>
    <w:rsid w:val="001726D3"/>
    <w:rsid w:val="00173798"/>
    <w:rsid w:val="0018107C"/>
    <w:rsid w:val="001812CE"/>
    <w:rsid w:val="00181CD1"/>
    <w:rsid w:val="00181E2D"/>
    <w:rsid w:val="00184695"/>
    <w:rsid w:val="00187543"/>
    <w:rsid w:val="00187F1C"/>
    <w:rsid w:val="001A0E21"/>
    <w:rsid w:val="001A12DE"/>
    <w:rsid w:val="001A3F12"/>
    <w:rsid w:val="001B350C"/>
    <w:rsid w:val="001C0237"/>
    <w:rsid w:val="001C1DFC"/>
    <w:rsid w:val="001C6040"/>
    <w:rsid w:val="001D204D"/>
    <w:rsid w:val="001D46C6"/>
    <w:rsid w:val="001D605D"/>
    <w:rsid w:val="001D6DAF"/>
    <w:rsid w:val="001E227E"/>
    <w:rsid w:val="001E42EB"/>
    <w:rsid w:val="001E4C96"/>
    <w:rsid w:val="001E6E4B"/>
    <w:rsid w:val="001F2288"/>
    <w:rsid w:val="001F41E9"/>
    <w:rsid w:val="001F4D39"/>
    <w:rsid w:val="001F5653"/>
    <w:rsid w:val="001F5718"/>
    <w:rsid w:val="001F5C64"/>
    <w:rsid w:val="001F6257"/>
    <w:rsid w:val="00212472"/>
    <w:rsid w:val="00215492"/>
    <w:rsid w:val="0021555D"/>
    <w:rsid w:val="00215FA0"/>
    <w:rsid w:val="00216463"/>
    <w:rsid w:val="00216B71"/>
    <w:rsid w:val="00217C04"/>
    <w:rsid w:val="00220583"/>
    <w:rsid w:val="0022604A"/>
    <w:rsid w:val="002270E3"/>
    <w:rsid w:val="00231893"/>
    <w:rsid w:val="00232F47"/>
    <w:rsid w:val="00233735"/>
    <w:rsid w:val="00236826"/>
    <w:rsid w:val="00240544"/>
    <w:rsid w:val="002430A7"/>
    <w:rsid w:val="00247097"/>
    <w:rsid w:val="00254822"/>
    <w:rsid w:val="00254CAE"/>
    <w:rsid w:val="002635BA"/>
    <w:rsid w:val="002714ED"/>
    <w:rsid w:val="0028202E"/>
    <w:rsid w:val="002857D2"/>
    <w:rsid w:val="00290D4C"/>
    <w:rsid w:val="002973D2"/>
    <w:rsid w:val="002A19AD"/>
    <w:rsid w:val="002A7EB3"/>
    <w:rsid w:val="002B3E6D"/>
    <w:rsid w:val="002B4430"/>
    <w:rsid w:val="002B49F6"/>
    <w:rsid w:val="002C0149"/>
    <w:rsid w:val="002C222F"/>
    <w:rsid w:val="002C64F4"/>
    <w:rsid w:val="002D1A97"/>
    <w:rsid w:val="002D2708"/>
    <w:rsid w:val="002D3B05"/>
    <w:rsid w:val="002D4DDC"/>
    <w:rsid w:val="002D5757"/>
    <w:rsid w:val="002D6DEE"/>
    <w:rsid w:val="002E2126"/>
    <w:rsid w:val="002E2636"/>
    <w:rsid w:val="002E2F99"/>
    <w:rsid w:val="002E6BB7"/>
    <w:rsid w:val="002E779A"/>
    <w:rsid w:val="002F021A"/>
    <w:rsid w:val="002F0A2A"/>
    <w:rsid w:val="002F3313"/>
    <w:rsid w:val="002F47B6"/>
    <w:rsid w:val="002F47E1"/>
    <w:rsid w:val="002F4A85"/>
    <w:rsid w:val="003043F4"/>
    <w:rsid w:val="00305890"/>
    <w:rsid w:val="0030716C"/>
    <w:rsid w:val="00311CD8"/>
    <w:rsid w:val="00314382"/>
    <w:rsid w:val="00324A75"/>
    <w:rsid w:val="0032689F"/>
    <w:rsid w:val="003276A0"/>
    <w:rsid w:val="00330725"/>
    <w:rsid w:val="00331A33"/>
    <w:rsid w:val="00334A84"/>
    <w:rsid w:val="00340A41"/>
    <w:rsid w:val="00340ABA"/>
    <w:rsid w:val="00341A86"/>
    <w:rsid w:val="00341F71"/>
    <w:rsid w:val="00343B60"/>
    <w:rsid w:val="00350539"/>
    <w:rsid w:val="00352B30"/>
    <w:rsid w:val="0035381D"/>
    <w:rsid w:val="00360B07"/>
    <w:rsid w:val="00360C05"/>
    <w:rsid w:val="0036161E"/>
    <w:rsid w:val="00365E48"/>
    <w:rsid w:val="00370055"/>
    <w:rsid w:val="00384786"/>
    <w:rsid w:val="003945F1"/>
    <w:rsid w:val="003977C6"/>
    <w:rsid w:val="003A10DA"/>
    <w:rsid w:val="003A1FDA"/>
    <w:rsid w:val="003A3562"/>
    <w:rsid w:val="003A495D"/>
    <w:rsid w:val="003A50D1"/>
    <w:rsid w:val="003A7F2E"/>
    <w:rsid w:val="003B3B6F"/>
    <w:rsid w:val="003B43FB"/>
    <w:rsid w:val="003B4C26"/>
    <w:rsid w:val="003B63A2"/>
    <w:rsid w:val="003B6D1E"/>
    <w:rsid w:val="003C21DC"/>
    <w:rsid w:val="003C4A6A"/>
    <w:rsid w:val="003D2742"/>
    <w:rsid w:val="003D49AC"/>
    <w:rsid w:val="003E2476"/>
    <w:rsid w:val="003E2478"/>
    <w:rsid w:val="003E3B34"/>
    <w:rsid w:val="003E5BAB"/>
    <w:rsid w:val="003F00E4"/>
    <w:rsid w:val="003F1376"/>
    <w:rsid w:val="003F1873"/>
    <w:rsid w:val="003F18A0"/>
    <w:rsid w:val="003F1C2D"/>
    <w:rsid w:val="003F5037"/>
    <w:rsid w:val="003F7775"/>
    <w:rsid w:val="004035D5"/>
    <w:rsid w:val="004049FD"/>
    <w:rsid w:val="00407BB2"/>
    <w:rsid w:val="00410E36"/>
    <w:rsid w:val="00411A21"/>
    <w:rsid w:val="00420F56"/>
    <w:rsid w:val="004210D4"/>
    <w:rsid w:val="00422A34"/>
    <w:rsid w:val="0042578F"/>
    <w:rsid w:val="004328A9"/>
    <w:rsid w:val="0043378B"/>
    <w:rsid w:val="004376D2"/>
    <w:rsid w:val="004413CF"/>
    <w:rsid w:val="00442611"/>
    <w:rsid w:val="00443800"/>
    <w:rsid w:val="0044614D"/>
    <w:rsid w:val="00450419"/>
    <w:rsid w:val="004519A7"/>
    <w:rsid w:val="00453D5C"/>
    <w:rsid w:val="0045662C"/>
    <w:rsid w:val="00462DCB"/>
    <w:rsid w:val="00466A96"/>
    <w:rsid w:val="004767DF"/>
    <w:rsid w:val="004830DF"/>
    <w:rsid w:val="00483DFB"/>
    <w:rsid w:val="0048476B"/>
    <w:rsid w:val="00484805"/>
    <w:rsid w:val="00486DA7"/>
    <w:rsid w:val="00490FDC"/>
    <w:rsid w:val="00496E9C"/>
    <w:rsid w:val="00497F25"/>
    <w:rsid w:val="004A01FF"/>
    <w:rsid w:val="004A0C00"/>
    <w:rsid w:val="004A66E0"/>
    <w:rsid w:val="004A6EA4"/>
    <w:rsid w:val="004B1BCD"/>
    <w:rsid w:val="004B3DB0"/>
    <w:rsid w:val="004B3F6A"/>
    <w:rsid w:val="004B75A8"/>
    <w:rsid w:val="004C31AD"/>
    <w:rsid w:val="004C39E8"/>
    <w:rsid w:val="004C459E"/>
    <w:rsid w:val="004C620A"/>
    <w:rsid w:val="004C6592"/>
    <w:rsid w:val="004C6B15"/>
    <w:rsid w:val="004C6D44"/>
    <w:rsid w:val="004D04BB"/>
    <w:rsid w:val="004D0602"/>
    <w:rsid w:val="004D798C"/>
    <w:rsid w:val="004E096E"/>
    <w:rsid w:val="004E1494"/>
    <w:rsid w:val="004E3F79"/>
    <w:rsid w:val="004E40C0"/>
    <w:rsid w:val="004E6DD4"/>
    <w:rsid w:val="004F24B9"/>
    <w:rsid w:val="004F52C6"/>
    <w:rsid w:val="005001F4"/>
    <w:rsid w:val="00510E6E"/>
    <w:rsid w:val="00514515"/>
    <w:rsid w:val="005177CE"/>
    <w:rsid w:val="00522CDC"/>
    <w:rsid w:val="00527430"/>
    <w:rsid w:val="0053009B"/>
    <w:rsid w:val="0053172F"/>
    <w:rsid w:val="005321E3"/>
    <w:rsid w:val="00534307"/>
    <w:rsid w:val="005348CC"/>
    <w:rsid w:val="005401D4"/>
    <w:rsid w:val="00544D61"/>
    <w:rsid w:val="00551904"/>
    <w:rsid w:val="00551D08"/>
    <w:rsid w:val="00551E46"/>
    <w:rsid w:val="005529C5"/>
    <w:rsid w:val="0056022A"/>
    <w:rsid w:val="00560692"/>
    <w:rsid w:val="00563BC0"/>
    <w:rsid w:val="0056449C"/>
    <w:rsid w:val="00576A7A"/>
    <w:rsid w:val="0057708C"/>
    <w:rsid w:val="0057717E"/>
    <w:rsid w:val="00582AA1"/>
    <w:rsid w:val="00583C8D"/>
    <w:rsid w:val="00584DF3"/>
    <w:rsid w:val="00587AC9"/>
    <w:rsid w:val="005903D3"/>
    <w:rsid w:val="005958F0"/>
    <w:rsid w:val="00595C1D"/>
    <w:rsid w:val="00597105"/>
    <w:rsid w:val="005A54B4"/>
    <w:rsid w:val="005A7168"/>
    <w:rsid w:val="005A7CC2"/>
    <w:rsid w:val="005B0E1F"/>
    <w:rsid w:val="005B15A8"/>
    <w:rsid w:val="005C10D6"/>
    <w:rsid w:val="005C14D9"/>
    <w:rsid w:val="005C1E70"/>
    <w:rsid w:val="005C265C"/>
    <w:rsid w:val="005C4671"/>
    <w:rsid w:val="005C4C53"/>
    <w:rsid w:val="005C4E2B"/>
    <w:rsid w:val="005D365C"/>
    <w:rsid w:val="005D433E"/>
    <w:rsid w:val="005D656D"/>
    <w:rsid w:val="005D68AF"/>
    <w:rsid w:val="005E0CA4"/>
    <w:rsid w:val="005E1839"/>
    <w:rsid w:val="005E2983"/>
    <w:rsid w:val="005E441B"/>
    <w:rsid w:val="005E4F83"/>
    <w:rsid w:val="005F0B83"/>
    <w:rsid w:val="005F611F"/>
    <w:rsid w:val="005F7647"/>
    <w:rsid w:val="00602440"/>
    <w:rsid w:val="006035ED"/>
    <w:rsid w:val="00605674"/>
    <w:rsid w:val="006062B0"/>
    <w:rsid w:val="00613B67"/>
    <w:rsid w:val="00615EA2"/>
    <w:rsid w:val="00615F3D"/>
    <w:rsid w:val="00621925"/>
    <w:rsid w:val="0062397E"/>
    <w:rsid w:val="00624076"/>
    <w:rsid w:val="00624687"/>
    <w:rsid w:val="006255C8"/>
    <w:rsid w:val="006301CB"/>
    <w:rsid w:val="00634162"/>
    <w:rsid w:val="00641C4A"/>
    <w:rsid w:val="00646C2B"/>
    <w:rsid w:val="00653422"/>
    <w:rsid w:val="00653CF7"/>
    <w:rsid w:val="00654395"/>
    <w:rsid w:val="00655E79"/>
    <w:rsid w:val="0066376F"/>
    <w:rsid w:val="006637EC"/>
    <w:rsid w:val="006643CA"/>
    <w:rsid w:val="00667D69"/>
    <w:rsid w:val="00672DAA"/>
    <w:rsid w:val="00675282"/>
    <w:rsid w:val="00680032"/>
    <w:rsid w:val="006800EA"/>
    <w:rsid w:val="006826FA"/>
    <w:rsid w:val="0069194A"/>
    <w:rsid w:val="006927AF"/>
    <w:rsid w:val="00694378"/>
    <w:rsid w:val="00694812"/>
    <w:rsid w:val="006A08F2"/>
    <w:rsid w:val="006A16D4"/>
    <w:rsid w:val="006A6B6B"/>
    <w:rsid w:val="006A6EC7"/>
    <w:rsid w:val="006A7EBF"/>
    <w:rsid w:val="006B2C6B"/>
    <w:rsid w:val="006B361B"/>
    <w:rsid w:val="006B3754"/>
    <w:rsid w:val="006B3776"/>
    <w:rsid w:val="006C4A53"/>
    <w:rsid w:val="006D0136"/>
    <w:rsid w:val="006D37B7"/>
    <w:rsid w:val="006D42F5"/>
    <w:rsid w:val="006D7787"/>
    <w:rsid w:val="006D7DD7"/>
    <w:rsid w:val="006E093F"/>
    <w:rsid w:val="006E0CF1"/>
    <w:rsid w:val="006E2A2A"/>
    <w:rsid w:val="006E3EE3"/>
    <w:rsid w:val="006F2629"/>
    <w:rsid w:val="006F3177"/>
    <w:rsid w:val="006F64E7"/>
    <w:rsid w:val="006F778C"/>
    <w:rsid w:val="0070060E"/>
    <w:rsid w:val="007027A0"/>
    <w:rsid w:val="00706002"/>
    <w:rsid w:val="00707321"/>
    <w:rsid w:val="00710E76"/>
    <w:rsid w:val="00711257"/>
    <w:rsid w:val="00711E38"/>
    <w:rsid w:val="007137B6"/>
    <w:rsid w:val="0071405A"/>
    <w:rsid w:val="007159BD"/>
    <w:rsid w:val="00717C2D"/>
    <w:rsid w:val="00724690"/>
    <w:rsid w:val="00727417"/>
    <w:rsid w:val="00746D8B"/>
    <w:rsid w:val="00746DCF"/>
    <w:rsid w:val="0074749F"/>
    <w:rsid w:val="0075474B"/>
    <w:rsid w:val="007577FA"/>
    <w:rsid w:val="00761C83"/>
    <w:rsid w:val="00765A41"/>
    <w:rsid w:val="00765E55"/>
    <w:rsid w:val="00767F14"/>
    <w:rsid w:val="0077544A"/>
    <w:rsid w:val="00776DEF"/>
    <w:rsid w:val="0078405D"/>
    <w:rsid w:val="007856F9"/>
    <w:rsid w:val="00797731"/>
    <w:rsid w:val="007A5A1A"/>
    <w:rsid w:val="007B1ACE"/>
    <w:rsid w:val="007B6FBC"/>
    <w:rsid w:val="007B72FF"/>
    <w:rsid w:val="007C3847"/>
    <w:rsid w:val="007C5992"/>
    <w:rsid w:val="007D2E4A"/>
    <w:rsid w:val="007D7DB5"/>
    <w:rsid w:val="007E2958"/>
    <w:rsid w:val="007E2D4F"/>
    <w:rsid w:val="007E5DB4"/>
    <w:rsid w:val="007E797C"/>
    <w:rsid w:val="007F02E8"/>
    <w:rsid w:val="007F1197"/>
    <w:rsid w:val="007F2278"/>
    <w:rsid w:val="007F3A72"/>
    <w:rsid w:val="007F6B03"/>
    <w:rsid w:val="007F73AA"/>
    <w:rsid w:val="008033EB"/>
    <w:rsid w:val="0081023F"/>
    <w:rsid w:val="00813C49"/>
    <w:rsid w:val="00813F24"/>
    <w:rsid w:val="00814CA4"/>
    <w:rsid w:val="008154AA"/>
    <w:rsid w:val="008160C0"/>
    <w:rsid w:val="00817D38"/>
    <w:rsid w:val="00817F03"/>
    <w:rsid w:val="008262D3"/>
    <w:rsid w:val="00830719"/>
    <w:rsid w:val="00832458"/>
    <w:rsid w:val="008371FA"/>
    <w:rsid w:val="00842C6D"/>
    <w:rsid w:val="00842FB7"/>
    <w:rsid w:val="0084394A"/>
    <w:rsid w:val="0084468C"/>
    <w:rsid w:val="008465F8"/>
    <w:rsid w:val="00850675"/>
    <w:rsid w:val="00853144"/>
    <w:rsid w:val="0085348A"/>
    <w:rsid w:val="00857128"/>
    <w:rsid w:val="00860670"/>
    <w:rsid w:val="00864C94"/>
    <w:rsid w:val="0087018A"/>
    <w:rsid w:val="008712F9"/>
    <w:rsid w:val="00871907"/>
    <w:rsid w:val="00872EB3"/>
    <w:rsid w:val="00873377"/>
    <w:rsid w:val="0087387F"/>
    <w:rsid w:val="0087793B"/>
    <w:rsid w:val="008816BD"/>
    <w:rsid w:val="00881E74"/>
    <w:rsid w:val="00883249"/>
    <w:rsid w:val="008852CF"/>
    <w:rsid w:val="00891650"/>
    <w:rsid w:val="008A12E2"/>
    <w:rsid w:val="008A4BA1"/>
    <w:rsid w:val="008A5945"/>
    <w:rsid w:val="008A6FE3"/>
    <w:rsid w:val="008B13D7"/>
    <w:rsid w:val="008B37F8"/>
    <w:rsid w:val="008B59E0"/>
    <w:rsid w:val="008C2034"/>
    <w:rsid w:val="008C6A43"/>
    <w:rsid w:val="008D27DB"/>
    <w:rsid w:val="008D2DBE"/>
    <w:rsid w:val="008D4A62"/>
    <w:rsid w:val="008E04CC"/>
    <w:rsid w:val="008E05CD"/>
    <w:rsid w:val="008E628A"/>
    <w:rsid w:val="008F3C88"/>
    <w:rsid w:val="008F5A65"/>
    <w:rsid w:val="008F5C4D"/>
    <w:rsid w:val="00904FA6"/>
    <w:rsid w:val="00905E24"/>
    <w:rsid w:val="009104E8"/>
    <w:rsid w:val="0092035D"/>
    <w:rsid w:val="009204EB"/>
    <w:rsid w:val="00922C75"/>
    <w:rsid w:val="00924765"/>
    <w:rsid w:val="009255C0"/>
    <w:rsid w:val="00927C8C"/>
    <w:rsid w:val="00932EEC"/>
    <w:rsid w:val="00936600"/>
    <w:rsid w:val="00942025"/>
    <w:rsid w:val="0094726E"/>
    <w:rsid w:val="009473A1"/>
    <w:rsid w:val="00947E45"/>
    <w:rsid w:val="00951C35"/>
    <w:rsid w:val="00952A4B"/>
    <w:rsid w:val="009547C0"/>
    <w:rsid w:val="009564E5"/>
    <w:rsid w:val="00956AF8"/>
    <w:rsid w:val="0096264E"/>
    <w:rsid w:val="00962F5A"/>
    <w:rsid w:val="00967AC2"/>
    <w:rsid w:val="009731AE"/>
    <w:rsid w:val="00973995"/>
    <w:rsid w:val="0097616D"/>
    <w:rsid w:val="00977FC0"/>
    <w:rsid w:val="00984D32"/>
    <w:rsid w:val="00986EEE"/>
    <w:rsid w:val="00990E66"/>
    <w:rsid w:val="00991992"/>
    <w:rsid w:val="009964A9"/>
    <w:rsid w:val="00997BCC"/>
    <w:rsid w:val="009A44F5"/>
    <w:rsid w:val="009B0C13"/>
    <w:rsid w:val="009B3C72"/>
    <w:rsid w:val="009B466A"/>
    <w:rsid w:val="009B63AD"/>
    <w:rsid w:val="009B7267"/>
    <w:rsid w:val="009C121A"/>
    <w:rsid w:val="009C6DFB"/>
    <w:rsid w:val="009D049D"/>
    <w:rsid w:val="009D244D"/>
    <w:rsid w:val="009E587F"/>
    <w:rsid w:val="009F5E33"/>
    <w:rsid w:val="00A00280"/>
    <w:rsid w:val="00A00F21"/>
    <w:rsid w:val="00A04FDD"/>
    <w:rsid w:val="00A05B3F"/>
    <w:rsid w:val="00A05D6C"/>
    <w:rsid w:val="00A11762"/>
    <w:rsid w:val="00A11EE6"/>
    <w:rsid w:val="00A1297B"/>
    <w:rsid w:val="00A16269"/>
    <w:rsid w:val="00A17B65"/>
    <w:rsid w:val="00A2698A"/>
    <w:rsid w:val="00A2708F"/>
    <w:rsid w:val="00A31C40"/>
    <w:rsid w:val="00A376CC"/>
    <w:rsid w:val="00A4265F"/>
    <w:rsid w:val="00A47620"/>
    <w:rsid w:val="00A506FE"/>
    <w:rsid w:val="00A51526"/>
    <w:rsid w:val="00A52297"/>
    <w:rsid w:val="00A52AB4"/>
    <w:rsid w:val="00A65E8A"/>
    <w:rsid w:val="00A67ACF"/>
    <w:rsid w:val="00A72806"/>
    <w:rsid w:val="00A81C11"/>
    <w:rsid w:val="00A84E0B"/>
    <w:rsid w:val="00A879ED"/>
    <w:rsid w:val="00A87E11"/>
    <w:rsid w:val="00A87ED3"/>
    <w:rsid w:val="00A92155"/>
    <w:rsid w:val="00A96E9F"/>
    <w:rsid w:val="00A976C3"/>
    <w:rsid w:val="00A97AFB"/>
    <w:rsid w:val="00AA7408"/>
    <w:rsid w:val="00AB44C6"/>
    <w:rsid w:val="00AB45A3"/>
    <w:rsid w:val="00AB56B2"/>
    <w:rsid w:val="00AC0239"/>
    <w:rsid w:val="00AC03FE"/>
    <w:rsid w:val="00AC2FB8"/>
    <w:rsid w:val="00AC63F9"/>
    <w:rsid w:val="00AC739B"/>
    <w:rsid w:val="00AD1F3E"/>
    <w:rsid w:val="00AD4624"/>
    <w:rsid w:val="00AD4C19"/>
    <w:rsid w:val="00AD7DF8"/>
    <w:rsid w:val="00AE06D7"/>
    <w:rsid w:val="00AE2237"/>
    <w:rsid w:val="00AE6B41"/>
    <w:rsid w:val="00AF10CE"/>
    <w:rsid w:val="00AF364B"/>
    <w:rsid w:val="00AF70C3"/>
    <w:rsid w:val="00B00988"/>
    <w:rsid w:val="00B012BB"/>
    <w:rsid w:val="00B04101"/>
    <w:rsid w:val="00B046B8"/>
    <w:rsid w:val="00B05343"/>
    <w:rsid w:val="00B07A8D"/>
    <w:rsid w:val="00B10A2B"/>
    <w:rsid w:val="00B11E98"/>
    <w:rsid w:val="00B1255D"/>
    <w:rsid w:val="00B135E7"/>
    <w:rsid w:val="00B1659B"/>
    <w:rsid w:val="00B20242"/>
    <w:rsid w:val="00B21DF6"/>
    <w:rsid w:val="00B22A1F"/>
    <w:rsid w:val="00B24406"/>
    <w:rsid w:val="00B26C8F"/>
    <w:rsid w:val="00B345D1"/>
    <w:rsid w:val="00B352C7"/>
    <w:rsid w:val="00B36C5D"/>
    <w:rsid w:val="00B37F73"/>
    <w:rsid w:val="00B417C6"/>
    <w:rsid w:val="00B4260A"/>
    <w:rsid w:val="00B47AE6"/>
    <w:rsid w:val="00B5262E"/>
    <w:rsid w:val="00B551CE"/>
    <w:rsid w:val="00B55E09"/>
    <w:rsid w:val="00B56857"/>
    <w:rsid w:val="00B609C6"/>
    <w:rsid w:val="00B62D2E"/>
    <w:rsid w:val="00B65659"/>
    <w:rsid w:val="00B6597C"/>
    <w:rsid w:val="00B67447"/>
    <w:rsid w:val="00B7034A"/>
    <w:rsid w:val="00B70F7F"/>
    <w:rsid w:val="00B72E41"/>
    <w:rsid w:val="00B76DAF"/>
    <w:rsid w:val="00B76DC7"/>
    <w:rsid w:val="00B76FF7"/>
    <w:rsid w:val="00B7762C"/>
    <w:rsid w:val="00B812D9"/>
    <w:rsid w:val="00B8366E"/>
    <w:rsid w:val="00B84AC6"/>
    <w:rsid w:val="00B84BCF"/>
    <w:rsid w:val="00B85877"/>
    <w:rsid w:val="00B90D7D"/>
    <w:rsid w:val="00B91137"/>
    <w:rsid w:val="00B91DA8"/>
    <w:rsid w:val="00B95779"/>
    <w:rsid w:val="00B96A08"/>
    <w:rsid w:val="00B97065"/>
    <w:rsid w:val="00BA4734"/>
    <w:rsid w:val="00BA59F4"/>
    <w:rsid w:val="00BA7DDC"/>
    <w:rsid w:val="00BB25ED"/>
    <w:rsid w:val="00BB47A3"/>
    <w:rsid w:val="00BB623D"/>
    <w:rsid w:val="00BB7889"/>
    <w:rsid w:val="00BC191E"/>
    <w:rsid w:val="00BC24AC"/>
    <w:rsid w:val="00BC5956"/>
    <w:rsid w:val="00BD1908"/>
    <w:rsid w:val="00BD1C8E"/>
    <w:rsid w:val="00BD208B"/>
    <w:rsid w:val="00BD2386"/>
    <w:rsid w:val="00BD4ECE"/>
    <w:rsid w:val="00BE381E"/>
    <w:rsid w:val="00BE4E31"/>
    <w:rsid w:val="00BE5A7C"/>
    <w:rsid w:val="00BF10CA"/>
    <w:rsid w:val="00BF1C06"/>
    <w:rsid w:val="00BF397C"/>
    <w:rsid w:val="00BF39B4"/>
    <w:rsid w:val="00BF617A"/>
    <w:rsid w:val="00C0146B"/>
    <w:rsid w:val="00C0281E"/>
    <w:rsid w:val="00C0617C"/>
    <w:rsid w:val="00C11BB1"/>
    <w:rsid w:val="00C12F37"/>
    <w:rsid w:val="00C14022"/>
    <w:rsid w:val="00C163AE"/>
    <w:rsid w:val="00C16890"/>
    <w:rsid w:val="00C20566"/>
    <w:rsid w:val="00C23E08"/>
    <w:rsid w:val="00C32728"/>
    <w:rsid w:val="00C343A4"/>
    <w:rsid w:val="00C35AE5"/>
    <w:rsid w:val="00C36EC9"/>
    <w:rsid w:val="00C378E2"/>
    <w:rsid w:val="00C40283"/>
    <w:rsid w:val="00C4277B"/>
    <w:rsid w:val="00C431FA"/>
    <w:rsid w:val="00C45448"/>
    <w:rsid w:val="00C45B23"/>
    <w:rsid w:val="00C50686"/>
    <w:rsid w:val="00C53C94"/>
    <w:rsid w:val="00C55BDD"/>
    <w:rsid w:val="00C5681A"/>
    <w:rsid w:val="00C56A23"/>
    <w:rsid w:val="00C56CC0"/>
    <w:rsid w:val="00C62C4F"/>
    <w:rsid w:val="00C64685"/>
    <w:rsid w:val="00C64A54"/>
    <w:rsid w:val="00C6589D"/>
    <w:rsid w:val="00C65DD3"/>
    <w:rsid w:val="00C66373"/>
    <w:rsid w:val="00C67511"/>
    <w:rsid w:val="00C714A4"/>
    <w:rsid w:val="00C72364"/>
    <w:rsid w:val="00C72D00"/>
    <w:rsid w:val="00C739E0"/>
    <w:rsid w:val="00C77881"/>
    <w:rsid w:val="00C82217"/>
    <w:rsid w:val="00C83736"/>
    <w:rsid w:val="00C87E3F"/>
    <w:rsid w:val="00C955FB"/>
    <w:rsid w:val="00CA52D7"/>
    <w:rsid w:val="00CB30F9"/>
    <w:rsid w:val="00CB3649"/>
    <w:rsid w:val="00CB7FAA"/>
    <w:rsid w:val="00CC25E2"/>
    <w:rsid w:val="00CC516C"/>
    <w:rsid w:val="00CD1867"/>
    <w:rsid w:val="00CD6024"/>
    <w:rsid w:val="00CD6595"/>
    <w:rsid w:val="00CD6CD0"/>
    <w:rsid w:val="00CD783E"/>
    <w:rsid w:val="00CE0612"/>
    <w:rsid w:val="00CE0C62"/>
    <w:rsid w:val="00CE3465"/>
    <w:rsid w:val="00CE3574"/>
    <w:rsid w:val="00CE6103"/>
    <w:rsid w:val="00CF0048"/>
    <w:rsid w:val="00CF202A"/>
    <w:rsid w:val="00CF33B3"/>
    <w:rsid w:val="00D0202B"/>
    <w:rsid w:val="00D03A04"/>
    <w:rsid w:val="00D0726A"/>
    <w:rsid w:val="00D122BE"/>
    <w:rsid w:val="00D12B2E"/>
    <w:rsid w:val="00D13C31"/>
    <w:rsid w:val="00D1437C"/>
    <w:rsid w:val="00D30623"/>
    <w:rsid w:val="00D3154C"/>
    <w:rsid w:val="00D31B71"/>
    <w:rsid w:val="00D34B1B"/>
    <w:rsid w:val="00D35FD5"/>
    <w:rsid w:val="00D36ACC"/>
    <w:rsid w:val="00D41DFA"/>
    <w:rsid w:val="00D45E53"/>
    <w:rsid w:val="00D511C5"/>
    <w:rsid w:val="00D51E5B"/>
    <w:rsid w:val="00D55F06"/>
    <w:rsid w:val="00D568FA"/>
    <w:rsid w:val="00D572FB"/>
    <w:rsid w:val="00D60BF3"/>
    <w:rsid w:val="00D6682E"/>
    <w:rsid w:val="00D6772F"/>
    <w:rsid w:val="00D7053A"/>
    <w:rsid w:val="00D76C07"/>
    <w:rsid w:val="00D76E62"/>
    <w:rsid w:val="00D77C45"/>
    <w:rsid w:val="00D81717"/>
    <w:rsid w:val="00D91334"/>
    <w:rsid w:val="00D918D5"/>
    <w:rsid w:val="00D93824"/>
    <w:rsid w:val="00D94383"/>
    <w:rsid w:val="00D94552"/>
    <w:rsid w:val="00DA0D18"/>
    <w:rsid w:val="00DA35A1"/>
    <w:rsid w:val="00DA55A3"/>
    <w:rsid w:val="00DA5D49"/>
    <w:rsid w:val="00DA718C"/>
    <w:rsid w:val="00DB2040"/>
    <w:rsid w:val="00DB487A"/>
    <w:rsid w:val="00DC07E2"/>
    <w:rsid w:val="00DD0FBC"/>
    <w:rsid w:val="00DE3403"/>
    <w:rsid w:val="00DE3C64"/>
    <w:rsid w:val="00DF0271"/>
    <w:rsid w:val="00DF08CC"/>
    <w:rsid w:val="00DF0AAD"/>
    <w:rsid w:val="00DF1FFC"/>
    <w:rsid w:val="00DF46F9"/>
    <w:rsid w:val="00DF5124"/>
    <w:rsid w:val="00E0173B"/>
    <w:rsid w:val="00E01D9B"/>
    <w:rsid w:val="00E03DAF"/>
    <w:rsid w:val="00E04FC8"/>
    <w:rsid w:val="00E07C98"/>
    <w:rsid w:val="00E1397C"/>
    <w:rsid w:val="00E1650C"/>
    <w:rsid w:val="00E167FC"/>
    <w:rsid w:val="00E1736F"/>
    <w:rsid w:val="00E17A86"/>
    <w:rsid w:val="00E21E7A"/>
    <w:rsid w:val="00E27A3F"/>
    <w:rsid w:val="00E3172C"/>
    <w:rsid w:val="00E3315A"/>
    <w:rsid w:val="00E338F8"/>
    <w:rsid w:val="00E33946"/>
    <w:rsid w:val="00E35EF0"/>
    <w:rsid w:val="00E414AB"/>
    <w:rsid w:val="00E43693"/>
    <w:rsid w:val="00E5075B"/>
    <w:rsid w:val="00E509C4"/>
    <w:rsid w:val="00E50E46"/>
    <w:rsid w:val="00E53A66"/>
    <w:rsid w:val="00E55FFB"/>
    <w:rsid w:val="00E65897"/>
    <w:rsid w:val="00E65C6D"/>
    <w:rsid w:val="00E727BC"/>
    <w:rsid w:val="00E72DA7"/>
    <w:rsid w:val="00E74327"/>
    <w:rsid w:val="00E779DE"/>
    <w:rsid w:val="00E80D0E"/>
    <w:rsid w:val="00E823AA"/>
    <w:rsid w:val="00E8690F"/>
    <w:rsid w:val="00E90CBD"/>
    <w:rsid w:val="00E931A1"/>
    <w:rsid w:val="00E96115"/>
    <w:rsid w:val="00E966B6"/>
    <w:rsid w:val="00E96764"/>
    <w:rsid w:val="00EA148A"/>
    <w:rsid w:val="00EA2C23"/>
    <w:rsid w:val="00EA7399"/>
    <w:rsid w:val="00EB061B"/>
    <w:rsid w:val="00EB1D6B"/>
    <w:rsid w:val="00EB1E91"/>
    <w:rsid w:val="00EB3570"/>
    <w:rsid w:val="00EB3A94"/>
    <w:rsid w:val="00EB7A13"/>
    <w:rsid w:val="00EC7281"/>
    <w:rsid w:val="00ED32E4"/>
    <w:rsid w:val="00ED38AA"/>
    <w:rsid w:val="00ED3BD3"/>
    <w:rsid w:val="00ED4C69"/>
    <w:rsid w:val="00ED653C"/>
    <w:rsid w:val="00ED6D4A"/>
    <w:rsid w:val="00ED7866"/>
    <w:rsid w:val="00EE3C81"/>
    <w:rsid w:val="00EE43A3"/>
    <w:rsid w:val="00EE45AE"/>
    <w:rsid w:val="00EE573F"/>
    <w:rsid w:val="00EE689E"/>
    <w:rsid w:val="00EF0B3C"/>
    <w:rsid w:val="00EF3967"/>
    <w:rsid w:val="00EF5348"/>
    <w:rsid w:val="00EF5808"/>
    <w:rsid w:val="00F11B5F"/>
    <w:rsid w:val="00F11C3A"/>
    <w:rsid w:val="00F2042E"/>
    <w:rsid w:val="00F21C37"/>
    <w:rsid w:val="00F229C7"/>
    <w:rsid w:val="00F233A5"/>
    <w:rsid w:val="00F23BC8"/>
    <w:rsid w:val="00F2475C"/>
    <w:rsid w:val="00F27BFA"/>
    <w:rsid w:val="00F30586"/>
    <w:rsid w:val="00F314D5"/>
    <w:rsid w:val="00F347A2"/>
    <w:rsid w:val="00F44D3E"/>
    <w:rsid w:val="00F44F07"/>
    <w:rsid w:val="00F47005"/>
    <w:rsid w:val="00F50AF0"/>
    <w:rsid w:val="00F51873"/>
    <w:rsid w:val="00F53B1C"/>
    <w:rsid w:val="00F54840"/>
    <w:rsid w:val="00F56C28"/>
    <w:rsid w:val="00F57B18"/>
    <w:rsid w:val="00F636C2"/>
    <w:rsid w:val="00F67A9C"/>
    <w:rsid w:val="00F71B59"/>
    <w:rsid w:val="00F71C51"/>
    <w:rsid w:val="00F7202D"/>
    <w:rsid w:val="00F73B88"/>
    <w:rsid w:val="00F742BF"/>
    <w:rsid w:val="00F76745"/>
    <w:rsid w:val="00F805D0"/>
    <w:rsid w:val="00F83BA4"/>
    <w:rsid w:val="00F943A8"/>
    <w:rsid w:val="00FB0EB3"/>
    <w:rsid w:val="00FB33E3"/>
    <w:rsid w:val="00FB3734"/>
    <w:rsid w:val="00FC04A5"/>
    <w:rsid w:val="00FD0270"/>
    <w:rsid w:val="00FD29FA"/>
    <w:rsid w:val="00FD338A"/>
    <w:rsid w:val="00FD5A6B"/>
    <w:rsid w:val="00FD5FE2"/>
    <w:rsid w:val="00FE0045"/>
    <w:rsid w:val="00FE0486"/>
    <w:rsid w:val="00FE1D57"/>
    <w:rsid w:val="00FE28A4"/>
    <w:rsid w:val="00FE2936"/>
    <w:rsid w:val="00FE33DF"/>
    <w:rsid w:val="00FE4513"/>
    <w:rsid w:val="00FE52DE"/>
    <w:rsid w:val="00FF2599"/>
    <w:rsid w:val="00FF343C"/>
    <w:rsid w:val="00FF41B2"/>
    <w:rsid w:val="1A51CE13"/>
    <w:rsid w:val="3D5CA9AF"/>
    <w:rsid w:val="3E36B70E"/>
    <w:rsid w:val="4C425B3E"/>
    <w:rsid w:val="5346F9CF"/>
    <w:rsid w:val="5A6D4A5C"/>
    <w:rsid w:val="68A0608E"/>
    <w:rsid w:val="77569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178E1"/>
  <w15:docId w15:val="{75A9751F-BCF1-4F4A-92B6-8215A5CD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936"/>
    <w:rPr>
      <w:rFonts w:ascii="Gotham Book" w:eastAsia="Arial" w:hAnsi="Gotham Book" w:cs="Arial"/>
      <w:sz w:val="20"/>
    </w:rPr>
  </w:style>
  <w:style w:type="paragraph" w:styleId="Heading1">
    <w:name w:val="heading 1"/>
    <w:uiPriority w:val="9"/>
    <w:qFormat/>
    <w:rsid w:val="00FE2936"/>
    <w:pPr>
      <w:outlineLvl w:val="0"/>
    </w:pPr>
    <w:rPr>
      <w:rFonts w:ascii="Gotham Medium" w:eastAsia="Arial" w:hAnsi="Gotham Medium" w:cs="Calibri"/>
      <w:color w:val="004865"/>
      <w:sz w:val="28"/>
      <w:szCs w:val="28"/>
    </w:rPr>
  </w:style>
  <w:style w:type="paragraph" w:styleId="Heading2">
    <w:name w:val="heading 2"/>
    <w:basedOn w:val="Normal"/>
    <w:uiPriority w:val="9"/>
    <w:unhideWhenUsed/>
    <w:qFormat/>
    <w:rsid w:val="007E797C"/>
    <w:pPr>
      <w:shd w:val="clear" w:color="auto" w:fill="4F87A0" w:themeFill="accent1"/>
      <w:outlineLvl w:val="1"/>
    </w:pPr>
    <w:rPr>
      <w:color w:val="FFFFFF" w:themeColor="background1"/>
      <w:sz w:val="26"/>
      <w:szCs w:val="26"/>
    </w:rPr>
  </w:style>
  <w:style w:type="paragraph" w:styleId="Heading3">
    <w:name w:val="heading 3"/>
    <w:basedOn w:val="Normal"/>
    <w:uiPriority w:val="9"/>
    <w:unhideWhenUsed/>
    <w:qFormat/>
    <w:rsid w:val="00FE2936"/>
    <w:pPr>
      <w:outlineLvl w:val="2"/>
    </w:pPr>
    <w:rPr>
      <w:color w:val="4F87A0"/>
      <w:sz w:val="24"/>
      <w:szCs w:val="24"/>
    </w:rPr>
  </w:style>
  <w:style w:type="paragraph" w:styleId="Heading4">
    <w:name w:val="heading 4"/>
    <w:basedOn w:val="Normal"/>
    <w:uiPriority w:val="9"/>
    <w:unhideWhenUsed/>
    <w:qFormat/>
    <w:rsid w:val="00FE2936"/>
    <w:pPr>
      <w:ind w:left="408"/>
      <w:outlineLvl w:val="3"/>
    </w:pPr>
    <w:rPr>
      <w:b/>
      <w:bCs/>
    </w:rPr>
  </w:style>
  <w:style w:type="paragraph" w:styleId="Heading5">
    <w:name w:val="heading 5"/>
    <w:basedOn w:val="Normal"/>
    <w:uiPriority w:val="9"/>
    <w:unhideWhenUsed/>
    <w:qFormat/>
    <w:rsid w:val="00FE2936"/>
    <w:pPr>
      <w:ind w:left="1020"/>
      <w:outlineLvl w:val="4"/>
    </w:pPr>
  </w:style>
  <w:style w:type="paragraph" w:styleId="Heading6">
    <w:name w:val="heading 6"/>
    <w:basedOn w:val="Normal"/>
    <w:uiPriority w:val="9"/>
    <w:unhideWhenUsed/>
    <w:qFormat/>
    <w:rsid w:val="00FE2936"/>
    <w:pPr>
      <w:ind w:left="525"/>
      <w:outlineLvl w:val="5"/>
    </w:pPr>
    <w:rPr>
      <w:b/>
      <w:bCs/>
      <w:szCs w:val="20"/>
    </w:rPr>
  </w:style>
  <w:style w:type="paragraph" w:styleId="Heading7">
    <w:name w:val="heading 7"/>
    <w:basedOn w:val="Normal"/>
    <w:next w:val="Normal"/>
    <w:link w:val="Heading7Char"/>
    <w:uiPriority w:val="9"/>
    <w:unhideWhenUsed/>
    <w:qFormat/>
    <w:rsid w:val="00FE2936"/>
    <w:pPr>
      <w:keepNext/>
      <w:keepLines/>
      <w:spacing w:before="40"/>
      <w:outlineLvl w:val="6"/>
    </w:pPr>
    <w:rPr>
      <w:rFonts w:asciiTheme="majorHAnsi" w:eastAsiaTheme="majorEastAsia" w:hAnsiTheme="majorHAnsi" w:cstheme="majorBidi"/>
      <w:i/>
      <w:iCs/>
      <w:color w:val="27434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FE2936"/>
    <w:pPr>
      <w:spacing w:before="240"/>
    </w:pPr>
    <w:rPr>
      <w:bCs/>
      <w:sz w:val="24"/>
      <w:szCs w:val="24"/>
    </w:rPr>
  </w:style>
  <w:style w:type="paragraph" w:styleId="TOC2">
    <w:name w:val="toc 2"/>
    <w:basedOn w:val="Normal"/>
    <w:uiPriority w:val="39"/>
    <w:qFormat/>
    <w:rsid w:val="00FE2936"/>
    <w:pPr>
      <w:tabs>
        <w:tab w:val="right" w:leader="dot" w:pos="10790"/>
      </w:tabs>
      <w:spacing w:before="92"/>
      <w:ind w:left="300"/>
    </w:pPr>
    <w:rPr>
      <w:noProof/>
      <w:szCs w:val="20"/>
    </w:rPr>
  </w:style>
  <w:style w:type="paragraph" w:styleId="TOC3">
    <w:name w:val="toc 3"/>
    <w:basedOn w:val="Normal"/>
    <w:uiPriority w:val="39"/>
    <w:qFormat/>
    <w:rsid w:val="00FE2936"/>
    <w:pPr>
      <w:spacing w:before="135"/>
      <w:ind w:left="753"/>
    </w:pPr>
    <w:rPr>
      <w:szCs w:val="20"/>
    </w:rPr>
  </w:style>
  <w:style w:type="paragraph" w:styleId="TOC4">
    <w:name w:val="toc 4"/>
    <w:basedOn w:val="Normal"/>
    <w:uiPriority w:val="39"/>
    <w:qFormat/>
    <w:rsid w:val="00FE2936"/>
    <w:pPr>
      <w:spacing w:before="135"/>
      <w:ind w:left="1036"/>
    </w:pPr>
    <w:rPr>
      <w:szCs w:val="20"/>
    </w:rPr>
  </w:style>
  <w:style w:type="paragraph" w:styleId="TOC5">
    <w:name w:val="toc 5"/>
    <w:basedOn w:val="Normal"/>
    <w:uiPriority w:val="39"/>
    <w:qFormat/>
    <w:rsid w:val="00FE2936"/>
    <w:pPr>
      <w:spacing w:before="135"/>
      <w:ind w:left="1321"/>
    </w:pPr>
    <w:rPr>
      <w:szCs w:val="20"/>
    </w:rPr>
  </w:style>
  <w:style w:type="paragraph" w:styleId="BodyText">
    <w:name w:val="Body Text"/>
    <w:basedOn w:val="Normal"/>
    <w:link w:val="BodyTextChar"/>
    <w:uiPriority w:val="1"/>
    <w:qFormat/>
    <w:rsid w:val="00FE2936"/>
  </w:style>
  <w:style w:type="paragraph" w:styleId="ListParagraph">
    <w:name w:val="List Paragraph"/>
    <w:basedOn w:val="Normal"/>
    <w:uiPriority w:val="1"/>
    <w:qFormat/>
    <w:rsid w:val="00FE2936"/>
    <w:pPr>
      <w:numPr>
        <w:numId w:val="28"/>
      </w:numPr>
      <w:tabs>
        <w:tab w:val="left" w:pos="1019"/>
        <w:tab w:val="left" w:pos="1020"/>
      </w:tabs>
    </w:pPr>
    <w:rPr>
      <w:rFonts w:cs="Calibri"/>
    </w:rPr>
  </w:style>
  <w:style w:type="paragraph" w:customStyle="1" w:styleId="TableParagraph">
    <w:name w:val="Table Paragraph"/>
    <w:basedOn w:val="Normal"/>
    <w:uiPriority w:val="1"/>
    <w:qFormat/>
    <w:rsid w:val="00FE2936"/>
    <w:pPr>
      <w:spacing w:before="12"/>
    </w:pPr>
  </w:style>
  <w:style w:type="paragraph" w:styleId="Header">
    <w:name w:val="header"/>
    <w:basedOn w:val="Normal"/>
    <w:link w:val="HeaderChar"/>
    <w:uiPriority w:val="99"/>
    <w:unhideWhenUsed/>
    <w:rsid w:val="00641C4A"/>
    <w:pPr>
      <w:tabs>
        <w:tab w:val="center" w:pos="4680"/>
        <w:tab w:val="right" w:pos="9360"/>
      </w:tabs>
    </w:pPr>
  </w:style>
  <w:style w:type="character" w:customStyle="1" w:styleId="HeaderChar">
    <w:name w:val="Header Char"/>
    <w:basedOn w:val="DefaultParagraphFont"/>
    <w:link w:val="Header"/>
    <w:uiPriority w:val="99"/>
    <w:rsid w:val="00641C4A"/>
    <w:rPr>
      <w:rFonts w:ascii="Gotham Rounded Book" w:eastAsia="Arial" w:hAnsi="Gotham Rounded Book" w:cs="Arial"/>
      <w:sz w:val="20"/>
    </w:rPr>
  </w:style>
  <w:style w:type="paragraph" w:styleId="Footer">
    <w:name w:val="footer"/>
    <w:basedOn w:val="Normal"/>
    <w:link w:val="FooterChar"/>
    <w:uiPriority w:val="99"/>
    <w:unhideWhenUsed/>
    <w:rsid w:val="00641C4A"/>
    <w:pPr>
      <w:tabs>
        <w:tab w:val="center" w:pos="4680"/>
        <w:tab w:val="right" w:pos="9360"/>
      </w:tabs>
    </w:pPr>
  </w:style>
  <w:style w:type="character" w:customStyle="1" w:styleId="FooterChar">
    <w:name w:val="Footer Char"/>
    <w:basedOn w:val="DefaultParagraphFont"/>
    <w:link w:val="Footer"/>
    <w:uiPriority w:val="99"/>
    <w:rsid w:val="00641C4A"/>
    <w:rPr>
      <w:rFonts w:ascii="Gotham Rounded Book" w:eastAsia="Arial" w:hAnsi="Gotham Rounded Book" w:cs="Arial"/>
      <w:sz w:val="20"/>
    </w:rPr>
  </w:style>
  <w:style w:type="character" w:styleId="Hyperlink">
    <w:name w:val="Hyperlink"/>
    <w:basedOn w:val="DefaultParagraphFont"/>
    <w:uiPriority w:val="99"/>
    <w:unhideWhenUsed/>
    <w:rsid w:val="00641C4A"/>
    <w:rPr>
      <w:color w:val="4F87A0" w:themeColor="hyperlink"/>
      <w:u w:val="single"/>
    </w:rPr>
  </w:style>
  <w:style w:type="character" w:styleId="UnresolvedMention">
    <w:name w:val="Unresolved Mention"/>
    <w:basedOn w:val="DefaultParagraphFont"/>
    <w:uiPriority w:val="99"/>
    <w:semiHidden/>
    <w:unhideWhenUsed/>
    <w:rsid w:val="00641C4A"/>
    <w:rPr>
      <w:color w:val="605E5C"/>
      <w:shd w:val="clear" w:color="auto" w:fill="E1DFDD"/>
    </w:rPr>
  </w:style>
  <w:style w:type="paragraph" w:styleId="TOCHeading">
    <w:name w:val="TOC Heading"/>
    <w:basedOn w:val="Heading1"/>
    <w:next w:val="Normal"/>
    <w:uiPriority w:val="39"/>
    <w:unhideWhenUsed/>
    <w:qFormat/>
    <w:rsid w:val="00FE2936"/>
    <w:pPr>
      <w:keepNext/>
      <w:keepLines/>
      <w:widowControl/>
      <w:autoSpaceDE/>
      <w:autoSpaceDN/>
      <w:spacing w:before="240" w:line="259" w:lineRule="auto"/>
      <w:jc w:val="both"/>
      <w:outlineLvl w:val="9"/>
    </w:pPr>
    <w:rPr>
      <w:rFonts w:eastAsiaTheme="majorEastAsia" w:cstheme="majorBidi"/>
      <w:color w:val="0B3C61" w:themeColor="text2"/>
    </w:rPr>
  </w:style>
  <w:style w:type="character" w:styleId="CommentReference">
    <w:name w:val="annotation reference"/>
    <w:basedOn w:val="DefaultParagraphFont"/>
    <w:uiPriority w:val="99"/>
    <w:semiHidden/>
    <w:unhideWhenUsed/>
    <w:rsid w:val="00641C4A"/>
    <w:rPr>
      <w:sz w:val="16"/>
      <w:szCs w:val="16"/>
    </w:rPr>
  </w:style>
  <w:style w:type="paragraph" w:styleId="CommentText">
    <w:name w:val="annotation text"/>
    <w:basedOn w:val="Normal"/>
    <w:link w:val="CommentTextChar"/>
    <w:uiPriority w:val="99"/>
    <w:unhideWhenUsed/>
    <w:qFormat/>
    <w:rsid w:val="00FE2936"/>
    <w:rPr>
      <w:i/>
      <w:color w:val="D86018" w:themeColor="accent2"/>
      <w:szCs w:val="20"/>
    </w:rPr>
  </w:style>
  <w:style w:type="character" w:customStyle="1" w:styleId="CommentTextChar">
    <w:name w:val="Comment Text Char"/>
    <w:basedOn w:val="DefaultParagraphFont"/>
    <w:link w:val="CommentText"/>
    <w:uiPriority w:val="99"/>
    <w:rsid w:val="00FE2936"/>
    <w:rPr>
      <w:rFonts w:ascii="Gotham Book" w:eastAsia="Arial" w:hAnsi="Gotham Book" w:cs="Arial"/>
      <w:i/>
      <w:color w:val="D86018" w:themeColor="accent2"/>
      <w:sz w:val="20"/>
      <w:szCs w:val="20"/>
    </w:rPr>
  </w:style>
  <w:style w:type="paragraph" w:styleId="CommentSubject">
    <w:name w:val="annotation subject"/>
    <w:basedOn w:val="CommentText"/>
    <w:next w:val="CommentText"/>
    <w:link w:val="CommentSubjectChar"/>
    <w:uiPriority w:val="99"/>
    <w:semiHidden/>
    <w:unhideWhenUsed/>
    <w:rsid w:val="00641C4A"/>
    <w:rPr>
      <w:b/>
      <w:bCs/>
    </w:rPr>
  </w:style>
  <w:style w:type="character" w:customStyle="1" w:styleId="CommentSubjectChar">
    <w:name w:val="Comment Subject Char"/>
    <w:basedOn w:val="CommentTextChar"/>
    <w:link w:val="CommentSubject"/>
    <w:uiPriority w:val="99"/>
    <w:semiHidden/>
    <w:rsid w:val="00641C4A"/>
    <w:rPr>
      <w:rFonts w:ascii="Gotham Rounded Book" w:eastAsia="Arial" w:hAnsi="Gotham Rounded Book" w:cs="Arial"/>
      <w:b/>
      <w:bCs/>
      <w:i/>
      <w:color w:val="D86018" w:themeColor="accent2"/>
      <w:sz w:val="20"/>
      <w:szCs w:val="20"/>
    </w:rPr>
  </w:style>
  <w:style w:type="paragraph" w:styleId="BalloonText">
    <w:name w:val="Balloon Text"/>
    <w:basedOn w:val="Normal"/>
    <w:link w:val="BalloonTextChar"/>
    <w:uiPriority w:val="99"/>
    <w:semiHidden/>
    <w:unhideWhenUsed/>
    <w:rsid w:val="0064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C4A"/>
    <w:rPr>
      <w:rFonts w:ascii="Segoe UI" w:eastAsia="Arial" w:hAnsi="Segoe UI" w:cs="Segoe UI"/>
      <w:sz w:val="18"/>
      <w:szCs w:val="18"/>
    </w:rPr>
  </w:style>
  <w:style w:type="table" w:styleId="TableGrid">
    <w:name w:val="Table Grid"/>
    <w:basedOn w:val="TableNormal"/>
    <w:uiPriority w:val="39"/>
    <w:rsid w:val="00641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641C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C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2E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2E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2E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2E6B" w:themeFill="accent4"/>
      </w:tcPr>
    </w:tblStylePr>
    <w:tblStylePr w:type="band1Vert">
      <w:tblPr/>
      <w:tcPr>
        <w:shd w:val="clear" w:color="auto" w:fill="D09AD4" w:themeFill="accent4" w:themeFillTint="66"/>
      </w:tcPr>
    </w:tblStylePr>
    <w:tblStylePr w:type="band1Horz">
      <w:tblPr/>
      <w:tcPr>
        <w:shd w:val="clear" w:color="auto" w:fill="D09AD4" w:themeFill="accent4" w:themeFillTint="66"/>
      </w:tcPr>
    </w:tblStylePr>
  </w:style>
  <w:style w:type="table" w:styleId="GridTable3-Accent4">
    <w:name w:val="Grid Table 3 Accent 4"/>
    <w:basedOn w:val="TableNormal"/>
    <w:uiPriority w:val="48"/>
    <w:rsid w:val="00641C4A"/>
    <w:tblPr>
      <w:tblStyleRowBandSize w:val="1"/>
      <w:tblStyleColBandSize w:val="1"/>
      <w:tblBorders>
        <w:top w:val="single" w:sz="4" w:space="0" w:color="B869BE" w:themeColor="accent4" w:themeTint="99"/>
        <w:left w:val="single" w:sz="4" w:space="0" w:color="B869BE" w:themeColor="accent4" w:themeTint="99"/>
        <w:bottom w:val="single" w:sz="4" w:space="0" w:color="B869BE" w:themeColor="accent4" w:themeTint="99"/>
        <w:right w:val="single" w:sz="4" w:space="0" w:color="B869BE" w:themeColor="accent4" w:themeTint="99"/>
        <w:insideH w:val="single" w:sz="4" w:space="0" w:color="B869BE" w:themeColor="accent4" w:themeTint="99"/>
        <w:insideV w:val="single" w:sz="4" w:space="0" w:color="B869B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CE9" w:themeFill="accent4" w:themeFillTint="33"/>
      </w:tcPr>
    </w:tblStylePr>
    <w:tblStylePr w:type="band1Horz">
      <w:tblPr/>
      <w:tcPr>
        <w:shd w:val="clear" w:color="auto" w:fill="E7CCE9" w:themeFill="accent4" w:themeFillTint="33"/>
      </w:tcPr>
    </w:tblStylePr>
    <w:tblStylePr w:type="neCell">
      <w:tblPr/>
      <w:tcPr>
        <w:tcBorders>
          <w:bottom w:val="single" w:sz="4" w:space="0" w:color="B869BE" w:themeColor="accent4" w:themeTint="99"/>
        </w:tcBorders>
      </w:tcPr>
    </w:tblStylePr>
    <w:tblStylePr w:type="nwCell">
      <w:tblPr/>
      <w:tcPr>
        <w:tcBorders>
          <w:bottom w:val="single" w:sz="4" w:space="0" w:color="B869BE" w:themeColor="accent4" w:themeTint="99"/>
        </w:tcBorders>
      </w:tcPr>
    </w:tblStylePr>
    <w:tblStylePr w:type="seCell">
      <w:tblPr/>
      <w:tcPr>
        <w:tcBorders>
          <w:top w:val="single" w:sz="4" w:space="0" w:color="B869BE" w:themeColor="accent4" w:themeTint="99"/>
        </w:tcBorders>
      </w:tcPr>
    </w:tblStylePr>
    <w:tblStylePr w:type="swCell">
      <w:tblPr/>
      <w:tcPr>
        <w:tcBorders>
          <w:top w:val="single" w:sz="4" w:space="0" w:color="B869BE" w:themeColor="accent4" w:themeTint="99"/>
        </w:tcBorders>
      </w:tcPr>
    </w:tblStylePr>
  </w:style>
  <w:style w:type="table" w:styleId="GridTable3-Accent6">
    <w:name w:val="Grid Table 3 Accent 6"/>
    <w:basedOn w:val="TableNormal"/>
    <w:uiPriority w:val="48"/>
    <w:rsid w:val="00641C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3">
    <w:name w:val="Grid Table 3 Accent 3"/>
    <w:basedOn w:val="TableNormal"/>
    <w:uiPriority w:val="48"/>
    <w:rsid w:val="00641C4A"/>
    <w:tblPr>
      <w:tblStyleRowBandSize w:val="1"/>
      <w:tblStyleColBandSize w:val="1"/>
      <w:tblBorders>
        <w:top w:val="single" w:sz="4" w:space="0" w:color="789B4A"/>
        <w:left w:val="single" w:sz="4" w:space="0" w:color="789B4A"/>
        <w:bottom w:val="single" w:sz="4" w:space="0" w:color="789B4A"/>
        <w:right w:val="single" w:sz="4" w:space="0" w:color="789B4A"/>
        <w:insideH w:val="single" w:sz="4" w:space="0" w:color="789B4A"/>
        <w:insideV w:val="single" w:sz="4" w:space="0" w:color="789B4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CD8" w:themeFill="accent3" w:themeFillTint="33"/>
      </w:tcPr>
    </w:tblStylePr>
    <w:tblStylePr w:type="band1Horz">
      <w:tblPr/>
      <w:tcPr>
        <w:shd w:val="clear" w:color="auto" w:fill="E4ECD8" w:themeFill="accent3" w:themeFillTint="33"/>
      </w:tcPr>
    </w:tblStylePr>
    <w:tblStylePr w:type="neCell">
      <w:tblPr/>
      <w:tcPr>
        <w:tcBorders>
          <w:bottom w:val="single" w:sz="4" w:space="0" w:color="AEC88C" w:themeColor="accent3" w:themeTint="99"/>
        </w:tcBorders>
      </w:tcPr>
    </w:tblStylePr>
    <w:tblStylePr w:type="nwCell">
      <w:tblPr/>
      <w:tcPr>
        <w:tcBorders>
          <w:bottom w:val="single" w:sz="4" w:space="0" w:color="AEC88C" w:themeColor="accent3" w:themeTint="99"/>
        </w:tcBorders>
      </w:tcPr>
    </w:tblStylePr>
    <w:tblStylePr w:type="seCell">
      <w:tblPr/>
      <w:tcPr>
        <w:tcBorders>
          <w:top w:val="single" w:sz="4" w:space="0" w:color="AEC88C" w:themeColor="accent3" w:themeTint="99"/>
        </w:tcBorders>
      </w:tcPr>
    </w:tblStylePr>
    <w:tblStylePr w:type="swCell">
      <w:tblPr/>
      <w:tcPr>
        <w:tcBorders>
          <w:top w:val="single" w:sz="4" w:space="0" w:color="AEC88C" w:themeColor="accent3" w:themeTint="99"/>
        </w:tcBorders>
      </w:tcPr>
    </w:tblStylePr>
  </w:style>
  <w:style w:type="table" w:styleId="GridTable2-Accent3">
    <w:name w:val="Grid Table 2 Accent 3"/>
    <w:basedOn w:val="TableNormal"/>
    <w:uiPriority w:val="47"/>
    <w:rsid w:val="00641C4A"/>
    <w:tblPr>
      <w:tblStyleRowBandSize w:val="1"/>
      <w:tblStyleColBandSize w:val="1"/>
      <w:tblBorders>
        <w:top w:val="single" w:sz="2" w:space="0" w:color="AEC88C" w:themeColor="accent3" w:themeTint="99"/>
        <w:bottom w:val="single" w:sz="2" w:space="0" w:color="AEC88C" w:themeColor="accent3" w:themeTint="99"/>
        <w:insideH w:val="single" w:sz="2" w:space="0" w:color="AEC88C" w:themeColor="accent3" w:themeTint="99"/>
        <w:insideV w:val="single" w:sz="2" w:space="0" w:color="AEC88C" w:themeColor="accent3" w:themeTint="99"/>
      </w:tblBorders>
    </w:tblPr>
    <w:tblStylePr w:type="firstRow">
      <w:rPr>
        <w:b/>
        <w:bCs/>
      </w:rPr>
      <w:tblPr/>
      <w:tcPr>
        <w:tcBorders>
          <w:top w:val="nil"/>
          <w:bottom w:val="single" w:sz="12" w:space="0" w:color="AEC88C" w:themeColor="accent3" w:themeTint="99"/>
          <w:insideH w:val="nil"/>
          <w:insideV w:val="nil"/>
        </w:tcBorders>
        <w:shd w:val="clear" w:color="auto" w:fill="FFFFFF" w:themeFill="background1"/>
      </w:tcPr>
    </w:tblStylePr>
    <w:tblStylePr w:type="lastRow">
      <w:rPr>
        <w:b/>
        <w:bCs/>
      </w:rPr>
      <w:tblPr/>
      <w:tcPr>
        <w:tcBorders>
          <w:top w:val="double" w:sz="2" w:space="0" w:color="AEC88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CD8" w:themeFill="accent3" w:themeFillTint="33"/>
      </w:tcPr>
    </w:tblStylePr>
    <w:tblStylePr w:type="band1Horz">
      <w:tblPr/>
      <w:tcPr>
        <w:shd w:val="clear" w:color="auto" w:fill="E4ECD8" w:themeFill="accent3" w:themeFillTint="33"/>
      </w:tcPr>
    </w:tblStylePr>
  </w:style>
  <w:style w:type="paragraph" w:styleId="NormalWeb">
    <w:name w:val="Normal (Web)"/>
    <w:basedOn w:val="Normal"/>
    <w:uiPriority w:val="99"/>
    <w:semiHidden/>
    <w:unhideWhenUsed/>
    <w:rsid w:val="00641C4A"/>
    <w:pPr>
      <w:widowControl/>
      <w:autoSpaceDE/>
      <w:autoSpaceDN/>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641C4A"/>
    <w:rPr>
      <w:b/>
      <w:bCs/>
      <w:i/>
      <w:iCs/>
      <w:spacing w:val="5"/>
    </w:rPr>
  </w:style>
  <w:style w:type="paragraph" w:customStyle="1" w:styleId="Default">
    <w:name w:val="Default"/>
    <w:rsid w:val="00641C4A"/>
    <w:pPr>
      <w:widowControl/>
      <w:adjustRightInd w:val="0"/>
    </w:pPr>
    <w:rPr>
      <w:rFonts w:ascii="Calibri" w:hAnsi="Calibri" w:cs="Calibri"/>
      <w:color w:val="000000"/>
      <w:sz w:val="24"/>
      <w:szCs w:val="24"/>
    </w:rPr>
  </w:style>
  <w:style w:type="paragraph" w:styleId="Revision">
    <w:name w:val="Revision"/>
    <w:hidden/>
    <w:uiPriority w:val="99"/>
    <w:semiHidden/>
    <w:rsid w:val="00641C4A"/>
    <w:pPr>
      <w:widowControl/>
      <w:autoSpaceDE/>
      <w:autoSpaceDN/>
    </w:pPr>
    <w:rPr>
      <w:rFonts w:ascii="Gotham Rounded Book" w:eastAsia="Arial" w:hAnsi="Gotham Rounded Book" w:cs="Arial"/>
      <w:sz w:val="20"/>
    </w:rPr>
  </w:style>
  <w:style w:type="table" w:customStyle="1" w:styleId="GridTable3-Accent31">
    <w:name w:val="Grid Table 3 - Accent 31"/>
    <w:basedOn w:val="TableNormal"/>
    <w:next w:val="GridTable3-Accent3"/>
    <w:uiPriority w:val="48"/>
    <w:rsid w:val="00641C4A"/>
    <w:tblPr>
      <w:tblStyleRowBandSize w:val="1"/>
      <w:tblStyleColBandSize w:val="1"/>
      <w:tblBorders>
        <w:top w:val="single" w:sz="4" w:space="0" w:color="789B4A"/>
        <w:left w:val="single" w:sz="4" w:space="0" w:color="789B4A"/>
        <w:bottom w:val="single" w:sz="4" w:space="0" w:color="789B4A"/>
        <w:right w:val="single" w:sz="4" w:space="0" w:color="789B4A"/>
        <w:insideH w:val="single" w:sz="4" w:space="0" w:color="789B4A"/>
        <w:insideV w:val="single" w:sz="4" w:space="0" w:color="789B4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CD8" w:themeFill="accent3" w:themeFillTint="33"/>
      </w:tcPr>
    </w:tblStylePr>
    <w:tblStylePr w:type="band1Horz">
      <w:tblPr/>
      <w:tcPr>
        <w:shd w:val="clear" w:color="auto" w:fill="E4ECD8" w:themeFill="accent3" w:themeFillTint="33"/>
      </w:tcPr>
    </w:tblStylePr>
    <w:tblStylePr w:type="neCell">
      <w:tblPr/>
      <w:tcPr>
        <w:tcBorders>
          <w:bottom w:val="single" w:sz="4" w:space="0" w:color="AEC88C" w:themeColor="accent3" w:themeTint="99"/>
        </w:tcBorders>
      </w:tcPr>
    </w:tblStylePr>
    <w:tblStylePr w:type="nwCell">
      <w:tblPr/>
      <w:tcPr>
        <w:tcBorders>
          <w:bottom w:val="single" w:sz="4" w:space="0" w:color="AEC88C" w:themeColor="accent3" w:themeTint="99"/>
        </w:tcBorders>
      </w:tcPr>
    </w:tblStylePr>
    <w:tblStylePr w:type="seCell">
      <w:tblPr/>
      <w:tcPr>
        <w:tcBorders>
          <w:top w:val="single" w:sz="4" w:space="0" w:color="AEC88C" w:themeColor="accent3" w:themeTint="99"/>
        </w:tcBorders>
      </w:tcPr>
    </w:tblStylePr>
    <w:tblStylePr w:type="swCell">
      <w:tblPr/>
      <w:tcPr>
        <w:tcBorders>
          <w:top w:val="single" w:sz="4" w:space="0" w:color="AEC88C" w:themeColor="accent3" w:themeTint="99"/>
        </w:tcBorders>
      </w:tcPr>
    </w:tblStylePr>
  </w:style>
  <w:style w:type="character" w:customStyle="1" w:styleId="BodyTextChar">
    <w:name w:val="Body Text Char"/>
    <w:basedOn w:val="DefaultParagraphFont"/>
    <w:link w:val="BodyText"/>
    <w:uiPriority w:val="1"/>
    <w:rsid w:val="00FE2936"/>
    <w:rPr>
      <w:rFonts w:ascii="Gotham Book" w:eastAsia="Arial" w:hAnsi="Gotham Book" w:cs="Arial"/>
      <w:sz w:val="20"/>
    </w:rPr>
  </w:style>
  <w:style w:type="character" w:customStyle="1" w:styleId="Heading7Char">
    <w:name w:val="Heading 7 Char"/>
    <w:basedOn w:val="DefaultParagraphFont"/>
    <w:link w:val="Heading7"/>
    <w:uiPriority w:val="9"/>
    <w:rsid w:val="00FE2936"/>
    <w:rPr>
      <w:rFonts w:asciiTheme="majorHAnsi" w:eastAsiaTheme="majorEastAsia" w:hAnsiTheme="majorHAnsi" w:cstheme="majorBidi"/>
      <w:i/>
      <w:iCs/>
      <w:color w:val="27434F" w:themeColor="accent1" w:themeShade="7F"/>
      <w:sz w:val="20"/>
    </w:rPr>
  </w:style>
  <w:style w:type="table" w:customStyle="1" w:styleId="GridTable2-Accent31">
    <w:name w:val="Grid Table 2 - Accent 31"/>
    <w:basedOn w:val="TableNormal"/>
    <w:next w:val="GridTable2-Accent3"/>
    <w:uiPriority w:val="47"/>
    <w:rsid w:val="00641C4A"/>
    <w:tblPr>
      <w:tblStyleRowBandSize w:val="1"/>
      <w:tblStyleColBandSize w:val="1"/>
      <w:tblBorders>
        <w:top w:val="single" w:sz="2" w:space="0" w:color="AEC88C" w:themeColor="accent3" w:themeTint="99"/>
        <w:bottom w:val="single" w:sz="2" w:space="0" w:color="AEC88C" w:themeColor="accent3" w:themeTint="99"/>
        <w:insideH w:val="single" w:sz="2" w:space="0" w:color="AEC88C" w:themeColor="accent3" w:themeTint="99"/>
        <w:insideV w:val="single" w:sz="2" w:space="0" w:color="AEC88C" w:themeColor="accent3" w:themeTint="99"/>
      </w:tblBorders>
    </w:tblPr>
    <w:tblStylePr w:type="firstRow">
      <w:rPr>
        <w:b/>
        <w:bCs/>
      </w:rPr>
      <w:tblPr/>
      <w:tcPr>
        <w:tcBorders>
          <w:top w:val="nil"/>
          <w:bottom w:val="single" w:sz="12" w:space="0" w:color="AEC88C" w:themeColor="accent3" w:themeTint="99"/>
          <w:insideH w:val="nil"/>
          <w:insideV w:val="nil"/>
        </w:tcBorders>
        <w:shd w:val="clear" w:color="auto" w:fill="FFFFFF" w:themeFill="background1"/>
      </w:tcPr>
    </w:tblStylePr>
    <w:tblStylePr w:type="lastRow">
      <w:rPr>
        <w:b/>
        <w:bCs/>
      </w:rPr>
      <w:tblPr/>
      <w:tcPr>
        <w:tcBorders>
          <w:top w:val="double" w:sz="2" w:space="0" w:color="AEC88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CD8" w:themeFill="accent3" w:themeFillTint="33"/>
      </w:tcPr>
    </w:tblStylePr>
    <w:tblStylePr w:type="band1Horz">
      <w:tblPr/>
      <w:tcPr>
        <w:shd w:val="clear" w:color="auto" w:fill="E4ECD8" w:themeFill="accent3" w:themeFillTint="33"/>
      </w:tcPr>
    </w:tblStylePr>
  </w:style>
  <w:style w:type="paragraph" w:styleId="TOC6">
    <w:name w:val="toc 6"/>
    <w:basedOn w:val="Normal"/>
    <w:next w:val="Normal"/>
    <w:autoRedefine/>
    <w:uiPriority w:val="39"/>
    <w:unhideWhenUsed/>
    <w:rsid w:val="00641C4A"/>
    <w:pPr>
      <w:widowControl/>
      <w:autoSpaceDE/>
      <w:autoSpaceDN/>
      <w:spacing w:before="0"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641C4A"/>
    <w:pPr>
      <w:widowControl/>
      <w:autoSpaceDE/>
      <w:autoSpaceDN/>
      <w:spacing w:before="0"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641C4A"/>
    <w:pPr>
      <w:widowControl/>
      <w:autoSpaceDE/>
      <w:autoSpaceDN/>
      <w:spacing w:before="0"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641C4A"/>
    <w:pPr>
      <w:widowControl/>
      <w:autoSpaceDE/>
      <w:autoSpaceDN/>
      <w:spacing w:before="0" w:after="100" w:line="259" w:lineRule="auto"/>
      <w:ind w:left="1760"/>
    </w:pPr>
    <w:rPr>
      <w:rFonts w:asciiTheme="minorHAnsi" w:eastAsiaTheme="minorEastAsia" w:hAnsiTheme="minorHAnsi" w:cstheme="minorBidi"/>
      <w:sz w:val="22"/>
    </w:rPr>
  </w:style>
  <w:style w:type="paragraph" w:customStyle="1" w:styleId="TopTitle">
    <w:name w:val="Top Title"/>
    <w:basedOn w:val="Normal"/>
    <w:qFormat/>
    <w:rsid w:val="00FE2936"/>
    <w:pPr>
      <w:jc w:val="center"/>
    </w:pPr>
    <w:rPr>
      <w:rFonts w:cs="Calibri"/>
      <w:b/>
      <w:color w:val="0B3C61" w:themeColor="text2"/>
      <w:sz w:val="56"/>
    </w:rPr>
  </w:style>
  <w:style w:type="paragraph" w:customStyle="1" w:styleId="SecondTitle">
    <w:name w:val="Second Title"/>
    <w:basedOn w:val="Normal"/>
    <w:qFormat/>
    <w:rsid w:val="00FE2936"/>
    <w:pPr>
      <w:jc w:val="center"/>
    </w:pPr>
    <w:rPr>
      <w:rFonts w:asciiTheme="minorHAnsi" w:hAnsiTheme="minorHAnsi" w:cs="Calibri"/>
      <w:color w:val="789B4A" w:themeColor="accent3"/>
      <w:sz w:val="56"/>
      <w:szCs w:val="26"/>
    </w:rPr>
  </w:style>
  <w:style w:type="paragraph" w:customStyle="1" w:styleId="NumberedList">
    <w:name w:val="Numbered List"/>
    <w:basedOn w:val="BodyText"/>
    <w:qFormat/>
    <w:rsid w:val="00FE2936"/>
    <w:pPr>
      <w:numPr>
        <w:numId w:val="29"/>
      </w:numPr>
    </w:pPr>
  </w:style>
  <w:style w:type="paragraph" w:customStyle="1" w:styleId="TableofContentsHeading">
    <w:name w:val="Table of Contents Heading"/>
    <w:basedOn w:val="Heading1"/>
    <w:rsid w:val="00641C4A"/>
  </w:style>
  <w:style w:type="character" w:styleId="Mention">
    <w:name w:val="Mention"/>
    <w:basedOn w:val="DefaultParagraphFont"/>
    <w:uiPriority w:val="99"/>
    <w:unhideWhenUsed/>
    <w:rsid w:val="00101BA2"/>
    <w:rPr>
      <w:color w:val="2B579A"/>
      <w:shd w:val="clear" w:color="auto" w:fill="E1DFDD"/>
    </w:rPr>
  </w:style>
  <w:style w:type="paragraph" w:customStyle="1" w:styleId="ListHeading">
    <w:name w:val="List Heading"/>
    <w:basedOn w:val="Normal"/>
    <w:qFormat/>
    <w:rsid w:val="00FE2936"/>
    <w:pPr>
      <w:widowControl/>
      <w:autoSpaceDE/>
      <w:autoSpaceDN/>
    </w:pPr>
    <w:rPr>
      <w:b/>
      <w:color w:val="4F87A0"/>
      <w:sz w:val="26"/>
      <w:szCs w:val="26"/>
    </w:rPr>
  </w:style>
  <w:style w:type="character" w:customStyle="1" w:styleId="TOC1Char">
    <w:name w:val="TOC 1 Char"/>
    <w:basedOn w:val="DefaultParagraphFont"/>
    <w:link w:val="TOC1"/>
    <w:uiPriority w:val="39"/>
    <w:rsid w:val="00FE2936"/>
    <w:rPr>
      <w:rFonts w:ascii="Gotham Book" w:eastAsia="Arial" w:hAnsi="Gotham Book" w:cs="Arial"/>
      <w:bCs/>
      <w:sz w:val="24"/>
      <w:szCs w:val="24"/>
    </w:rPr>
  </w:style>
  <w:style w:type="character" w:styleId="Emphasis">
    <w:name w:val="Emphasis"/>
    <w:basedOn w:val="DefaultParagraphFont"/>
    <w:uiPriority w:val="20"/>
    <w:qFormat/>
    <w:rsid w:val="00FE2936"/>
    <w:rPr>
      <w:rFonts w:ascii="Gotham Book" w:hAnsi="Gotham Book"/>
      <w:b/>
      <w:i/>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5510">
      <w:bodyDiv w:val="1"/>
      <w:marLeft w:val="0"/>
      <w:marRight w:val="0"/>
      <w:marTop w:val="0"/>
      <w:marBottom w:val="0"/>
      <w:divBdr>
        <w:top w:val="none" w:sz="0" w:space="0" w:color="auto"/>
        <w:left w:val="none" w:sz="0" w:space="0" w:color="auto"/>
        <w:bottom w:val="none" w:sz="0" w:space="0" w:color="auto"/>
        <w:right w:val="none" w:sz="0" w:space="0" w:color="auto"/>
      </w:divBdr>
      <w:divsChild>
        <w:div w:id="60492704">
          <w:marLeft w:val="374"/>
          <w:marRight w:val="0"/>
          <w:marTop w:val="72"/>
          <w:marBottom w:val="0"/>
          <w:divBdr>
            <w:top w:val="none" w:sz="0" w:space="0" w:color="auto"/>
            <w:left w:val="none" w:sz="0" w:space="0" w:color="auto"/>
            <w:bottom w:val="none" w:sz="0" w:space="0" w:color="auto"/>
            <w:right w:val="none" w:sz="0" w:space="0" w:color="auto"/>
          </w:divBdr>
        </w:div>
        <w:div w:id="141577918">
          <w:marLeft w:val="374"/>
          <w:marRight w:val="0"/>
          <w:marTop w:val="72"/>
          <w:marBottom w:val="0"/>
          <w:divBdr>
            <w:top w:val="none" w:sz="0" w:space="0" w:color="auto"/>
            <w:left w:val="none" w:sz="0" w:space="0" w:color="auto"/>
            <w:bottom w:val="none" w:sz="0" w:space="0" w:color="auto"/>
            <w:right w:val="none" w:sz="0" w:space="0" w:color="auto"/>
          </w:divBdr>
        </w:div>
        <w:div w:id="292905212">
          <w:marLeft w:val="374"/>
          <w:marRight w:val="0"/>
          <w:marTop w:val="72"/>
          <w:marBottom w:val="0"/>
          <w:divBdr>
            <w:top w:val="none" w:sz="0" w:space="0" w:color="auto"/>
            <w:left w:val="none" w:sz="0" w:space="0" w:color="auto"/>
            <w:bottom w:val="none" w:sz="0" w:space="0" w:color="auto"/>
            <w:right w:val="none" w:sz="0" w:space="0" w:color="auto"/>
          </w:divBdr>
        </w:div>
        <w:div w:id="1041706576">
          <w:marLeft w:val="374"/>
          <w:marRight w:val="0"/>
          <w:marTop w:val="72"/>
          <w:marBottom w:val="0"/>
          <w:divBdr>
            <w:top w:val="none" w:sz="0" w:space="0" w:color="auto"/>
            <w:left w:val="none" w:sz="0" w:space="0" w:color="auto"/>
            <w:bottom w:val="none" w:sz="0" w:space="0" w:color="auto"/>
            <w:right w:val="none" w:sz="0" w:space="0" w:color="auto"/>
          </w:divBdr>
        </w:div>
        <w:div w:id="1149976533">
          <w:marLeft w:val="374"/>
          <w:marRight w:val="274"/>
          <w:marTop w:val="0"/>
          <w:marBottom w:val="0"/>
          <w:divBdr>
            <w:top w:val="none" w:sz="0" w:space="0" w:color="auto"/>
            <w:left w:val="none" w:sz="0" w:space="0" w:color="auto"/>
            <w:bottom w:val="none" w:sz="0" w:space="0" w:color="auto"/>
            <w:right w:val="none" w:sz="0" w:space="0" w:color="auto"/>
          </w:divBdr>
        </w:div>
        <w:div w:id="1211183664">
          <w:marLeft w:val="374"/>
          <w:marRight w:val="14"/>
          <w:marTop w:val="0"/>
          <w:marBottom w:val="0"/>
          <w:divBdr>
            <w:top w:val="none" w:sz="0" w:space="0" w:color="auto"/>
            <w:left w:val="none" w:sz="0" w:space="0" w:color="auto"/>
            <w:bottom w:val="none" w:sz="0" w:space="0" w:color="auto"/>
            <w:right w:val="none" w:sz="0" w:space="0" w:color="auto"/>
          </w:divBdr>
        </w:div>
        <w:div w:id="1505126538">
          <w:marLeft w:val="374"/>
          <w:marRight w:val="0"/>
          <w:marTop w:val="72"/>
          <w:marBottom w:val="0"/>
          <w:divBdr>
            <w:top w:val="none" w:sz="0" w:space="0" w:color="auto"/>
            <w:left w:val="none" w:sz="0" w:space="0" w:color="auto"/>
            <w:bottom w:val="none" w:sz="0" w:space="0" w:color="auto"/>
            <w:right w:val="none" w:sz="0" w:space="0" w:color="auto"/>
          </w:divBdr>
        </w:div>
        <w:div w:id="1829785587">
          <w:marLeft w:val="374"/>
          <w:marRight w:val="14"/>
          <w:marTop w:val="0"/>
          <w:marBottom w:val="0"/>
          <w:divBdr>
            <w:top w:val="none" w:sz="0" w:space="0" w:color="auto"/>
            <w:left w:val="none" w:sz="0" w:space="0" w:color="auto"/>
            <w:bottom w:val="none" w:sz="0" w:space="0" w:color="auto"/>
            <w:right w:val="none" w:sz="0" w:space="0" w:color="auto"/>
          </w:divBdr>
        </w:div>
        <w:div w:id="2145389093">
          <w:marLeft w:val="374"/>
          <w:marRight w:val="0"/>
          <w:marTop w:val="72"/>
          <w:marBottom w:val="0"/>
          <w:divBdr>
            <w:top w:val="none" w:sz="0" w:space="0" w:color="auto"/>
            <w:left w:val="none" w:sz="0" w:space="0" w:color="auto"/>
            <w:bottom w:val="none" w:sz="0" w:space="0" w:color="auto"/>
            <w:right w:val="none" w:sz="0" w:space="0" w:color="auto"/>
          </w:divBdr>
        </w:div>
      </w:divsChild>
    </w:div>
    <w:div w:id="152919929">
      <w:bodyDiv w:val="1"/>
      <w:marLeft w:val="0"/>
      <w:marRight w:val="0"/>
      <w:marTop w:val="0"/>
      <w:marBottom w:val="0"/>
      <w:divBdr>
        <w:top w:val="none" w:sz="0" w:space="0" w:color="auto"/>
        <w:left w:val="none" w:sz="0" w:space="0" w:color="auto"/>
        <w:bottom w:val="none" w:sz="0" w:space="0" w:color="auto"/>
        <w:right w:val="none" w:sz="0" w:space="0" w:color="auto"/>
      </w:divBdr>
    </w:div>
    <w:div w:id="204102732">
      <w:bodyDiv w:val="1"/>
      <w:marLeft w:val="0"/>
      <w:marRight w:val="0"/>
      <w:marTop w:val="0"/>
      <w:marBottom w:val="0"/>
      <w:divBdr>
        <w:top w:val="none" w:sz="0" w:space="0" w:color="auto"/>
        <w:left w:val="none" w:sz="0" w:space="0" w:color="auto"/>
        <w:bottom w:val="none" w:sz="0" w:space="0" w:color="auto"/>
        <w:right w:val="none" w:sz="0" w:space="0" w:color="auto"/>
      </w:divBdr>
    </w:div>
    <w:div w:id="210923670">
      <w:bodyDiv w:val="1"/>
      <w:marLeft w:val="0"/>
      <w:marRight w:val="0"/>
      <w:marTop w:val="0"/>
      <w:marBottom w:val="0"/>
      <w:divBdr>
        <w:top w:val="none" w:sz="0" w:space="0" w:color="auto"/>
        <w:left w:val="none" w:sz="0" w:space="0" w:color="auto"/>
        <w:bottom w:val="none" w:sz="0" w:space="0" w:color="auto"/>
        <w:right w:val="none" w:sz="0" w:space="0" w:color="auto"/>
      </w:divBdr>
    </w:div>
    <w:div w:id="247661089">
      <w:bodyDiv w:val="1"/>
      <w:marLeft w:val="0"/>
      <w:marRight w:val="0"/>
      <w:marTop w:val="0"/>
      <w:marBottom w:val="0"/>
      <w:divBdr>
        <w:top w:val="none" w:sz="0" w:space="0" w:color="auto"/>
        <w:left w:val="none" w:sz="0" w:space="0" w:color="auto"/>
        <w:bottom w:val="none" w:sz="0" w:space="0" w:color="auto"/>
        <w:right w:val="none" w:sz="0" w:space="0" w:color="auto"/>
      </w:divBdr>
    </w:div>
    <w:div w:id="279995285">
      <w:bodyDiv w:val="1"/>
      <w:marLeft w:val="0"/>
      <w:marRight w:val="0"/>
      <w:marTop w:val="0"/>
      <w:marBottom w:val="0"/>
      <w:divBdr>
        <w:top w:val="none" w:sz="0" w:space="0" w:color="auto"/>
        <w:left w:val="none" w:sz="0" w:space="0" w:color="auto"/>
        <w:bottom w:val="none" w:sz="0" w:space="0" w:color="auto"/>
        <w:right w:val="none" w:sz="0" w:space="0" w:color="auto"/>
      </w:divBdr>
      <w:divsChild>
        <w:div w:id="90664728">
          <w:marLeft w:val="374"/>
          <w:marRight w:val="0"/>
          <w:marTop w:val="72"/>
          <w:marBottom w:val="0"/>
          <w:divBdr>
            <w:top w:val="none" w:sz="0" w:space="0" w:color="auto"/>
            <w:left w:val="none" w:sz="0" w:space="0" w:color="auto"/>
            <w:bottom w:val="none" w:sz="0" w:space="0" w:color="auto"/>
            <w:right w:val="none" w:sz="0" w:space="0" w:color="auto"/>
          </w:divBdr>
        </w:div>
        <w:div w:id="895508352">
          <w:marLeft w:val="374"/>
          <w:marRight w:val="0"/>
          <w:marTop w:val="72"/>
          <w:marBottom w:val="0"/>
          <w:divBdr>
            <w:top w:val="none" w:sz="0" w:space="0" w:color="auto"/>
            <w:left w:val="none" w:sz="0" w:space="0" w:color="auto"/>
            <w:bottom w:val="none" w:sz="0" w:space="0" w:color="auto"/>
            <w:right w:val="none" w:sz="0" w:space="0" w:color="auto"/>
          </w:divBdr>
        </w:div>
        <w:div w:id="1354262942">
          <w:marLeft w:val="374"/>
          <w:marRight w:val="0"/>
          <w:marTop w:val="72"/>
          <w:marBottom w:val="0"/>
          <w:divBdr>
            <w:top w:val="none" w:sz="0" w:space="0" w:color="auto"/>
            <w:left w:val="none" w:sz="0" w:space="0" w:color="auto"/>
            <w:bottom w:val="none" w:sz="0" w:space="0" w:color="auto"/>
            <w:right w:val="none" w:sz="0" w:space="0" w:color="auto"/>
          </w:divBdr>
        </w:div>
        <w:div w:id="1932153772">
          <w:marLeft w:val="374"/>
          <w:marRight w:val="0"/>
          <w:marTop w:val="92"/>
          <w:marBottom w:val="0"/>
          <w:divBdr>
            <w:top w:val="none" w:sz="0" w:space="0" w:color="auto"/>
            <w:left w:val="none" w:sz="0" w:space="0" w:color="auto"/>
            <w:bottom w:val="none" w:sz="0" w:space="0" w:color="auto"/>
            <w:right w:val="none" w:sz="0" w:space="0" w:color="auto"/>
          </w:divBdr>
        </w:div>
      </w:divsChild>
    </w:div>
    <w:div w:id="378826007">
      <w:bodyDiv w:val="1"/>
      <w:marLeft w:val="0"/>
      <w:marRight w:val="0"/>
      <w:marTop w:val="0"/>
      <w:marBottom w:val="0"/>
      <w:divBdr>
        <w:top w:val="none" w:sz="0" w:space="0" w:color="auto"/>
        <w:left w:val="none" w:sz="0" w:space="0" w:color="auto"/>
        <w:bottom w:val="none" w:sz="0" w:space="0" w:color="auto"/>
        <w:right w:val="none" w:sz="0" w:space="0" w:color="auto"/>
      </w:divBdr>
    </w:div>
    <w:div w:id="465707310">
      <w:bodyDiv w:val="1"/>
      <w:marLeft w:val="0"/>
      <w:marRight w:val="0"/>
      <w:marTop w:val="0"/>
      <w:marBottom w:val="0"/>
      <w:divBdr>
        <w:top w:val="none" w:sz="0" w:space="0" w:color="auto"/>
        <w:left w:val="none" w:sz="0" w:space="0" w:color="auto"/>
        <w:bottom w:val="none" w:sz="0" w:space="0" w:color="auto"/>
        <w:right w:val="none" w:sz="0" w:space="0" w:color="auto"/>
      </w:divBdr>
    </w:div>
    <w:div w:id="513686449">
      <w:bodyDiv w:val="1"/>
      <w:marLeft w:val="0"/>
      <w:marRight w:val="0"/>
      <w:marTop w:val="0"/>
      <w:marBottom w:val="0"/>
      <w:divBdr>
        <w:top w:val="none" w:sz="0" w:space="0" w:color="auto"/>
        <w:left w:val="none" w:sz="0" w:space="0" w:color="auto"/>
        <w:bottom w:val="none" w:sz="0" w:space="0" w:color="auto"/>
        <w:right w:val="none" w:sz="0" w:space="0" w:color="auto"/>
      </w:divBdr>
    </w:div>
    <w:div w:id="515123254">
      <w:bodyDiv w:val="1"/>
      <w:marLeft w:val="0"/>
      <w:marRight w:val="0"/>
      <w:marTop w:val="0"/>
      <w:marBottom w:val="0"/>
      <w:divBdr>
        <w:top w:val="none" w:sz="0" w:space="0" w:color="auto"/>
        <w:left w:val="none" w:sz="0" w:space="0" w:color="auto"/>
        <w:bottom w:val="none" w:sz="0" w:space="0" w:color="auto"/>
        <w:right w:val="none" w:sz="0" w:space="0" w:color="auto"/>
      </w:divBdr>
    </w:div>
    <w:div w:id="669143720">
      <w:bodyDiv w:val="1"/>
      <w:marLeft w:val="0"/>
      <w:marRight w:val="0"/>
      <w:marTop w:val="0"/>
      <w:marBottom w:val="0"/>
      <w:divBdr>
        <w:top w:val="none" w:sz="0" w:space="0" w:color="auto"/>
        <w:left w:val="none" w:sz="0" w:space="0" w:color="auto"/>
        <w:bottom w:val="none" w:sz="0" w:space="0" w:color="auto"/>
        <w:right w:val="none" w:sz="0" w:space="0" w:color="auto"/>
      </w:divBdr>
    </w:div>
    <w:div w:id="684674091">
      <w:bodyDiv w:val="1"/>
      <w:marLeft w:val="0"/>
      <w:marRight w:val="0"/>
      <w:marTop w:val="0"/>
      <w:marBottom w:val="0"/>
      <w:divBdr>
        <w:top w:val="none" w:sz="0" w:space="0" w:color="auto"/>
        <w:left w:val="none" w:sz="0" w:space="0" w:color="auto"/>
        <w:bottom w:val="none" w:sz="0" w:space="0" w:color="auto"/>
        <w:right w:val="none" w:sz="0" w:space="0" w:color="auto"/>
      </w:divBdr>
    </w:div>
    <w:div w:id="686179358">
      <w:bodyDiv w:val="1"/>
      <w:marLeft w:val="0"/>
      <w:marRight w:val="0"/>
      <w:marTop w:val="0"/>
      <w:marBottom w:val="0"/>
      <w:divBdr>
        <w:top w:val="none" w:sz="0" w:space="0" w:color="auto"/>
        <w:left w:val="none" w:sz="0" w:space="0" w:color="auto"/>
        <w:bottom w:val="none" w:sz="0" w:space="0" w:color="auto"/>
        <w:right w:val="none" w:sz="0" w:space="0" w:color="auto"/>
      </w:divBdr>
    </w:div>
    <w:div w:id="748816193">
      <w:bodyDiv w:val="1"/>
      <w:marLeft w:val="0"/>
      <w:marRight w:val="0"/>
      <w:marTop w:val="0"/>
      <w:marBottom w:val="0"/>
      <w:divBdr>
        <w:top w:val="none" w:sz="0" w:space="0" w:color="auto"/>
        <w:left w:val="none" w:sz="0" w:space="0" w:color="auto"/>
        <w:bottom w:val="none" w:sz="0" w:space="0" w:color="auto"/>
        <w:right w:val="none" w:sz="0" w:space="0" w:color="auto"/>
      </w:divBdr>
    </w:div>
    <w:div w:id="765272842">
      <w:bodyDiv w:val="1"/>
      <w:marLeft w:val="0"/>
      <w:marRight w:val="0"/>
      <w:marTop w:val="0"/>
      <w:marBottom w:val="0"/>
      <w:divBdr>
        <w:top w:val="none" w:sz="0" w:space="0" w:color="auto"/>
        <w:left w:val="none" w:sz="0" w:space="0" w:color="auto"/>
        <w:bottom w:val="none" w:sz="0" w:space="0" w:color="auto"/>
        <w:right w:val="none" w:sz="0" w:space="0" w:color="auto"/>
      </w:divBdr>
      <w:divsChild>
        <w:div w:id="1314262056">
          <w:marLeft w:val="374"/>
          <w:marRight w:val="0"/>
          <w:marTop w:val="72"/>
          <w:marBottom w:val="0"/>
          <w:divBdr>
            <w:top w:val="none" w:sz="0" w:space="0" w:color="auto"/>
            <w:left w:val="none" w:sz="0" w:space="0" w:color="auto"/>
            <w:bottom w:val="none" w:sz="0" w:space="0" w:color="auto"/>
            <w:right w:val="none" w:sz="0" w:space="0" w:color="auto"/>
          </w:divBdr>
        </w:div>
        <w:div w:id="1741251338">
          <w:marLeft w:val="374"/>
          <w:marRight w:val="0"/>
          <w:marTop w:val="72"/>
          <w:marBottom w:val="0"/>
          <w:divBdr>
            <w:top w:val="none" w:sz="0" w:space="0" w:color="auto"/>
            <w:left w:val="none" w:sz="0" w:space="0" w:color="auto"/>
            <w:bottom w:val="none" w:sz="0" w:space="0" w:color="auto"/>
            <w:right w:val="none" w:sz="0" w:space="0" w:color="auto"/>
          </w:divBdr>
        </w:div>
        <w:div w:id="1751611192">
          <w:marLeft w:val="374"/>
          <w:marRight w:val="0"/>
          <w:marTop w:val="92"/>
          <w:marBottom w:val="0"/>
          <w:divBdr>
            <w:top w:val="none" w:sz="0" w:space="0" w:color="auto"/>
            <w:left w:val="none" w:sz="0" w:space="0" w:color="auto"/>
            <w:bottom w:val="none" w:sz="0" w:space="0" w:color="auto"/>
            <w:right w:val="none" w:sz="0" w:space="0" w:color="auto"/>
          </w:divBdr>
        </w:div>
        <w:div w:id="1810635056">
          <w:marLeft w:val="374"/>
          <w:marRight w:val="0"/>
          <w:marTop w:val="72"/>
          <w:marBottom w:val="0"/>
          <w:divBdr>
            <w:top w:val="none" w:sz="0" w:space="0" w:color="auto"/>
            <w:left w:val="none" w:sz="0" w:space="0" w:color="auto"/>
            <w:bottom w:val="none" w:sz="0" w:space="0" w:color="auto"/>
            <w:right w:val="none" w:sz="0" w:space="0" w:color="auto"/>
          </w:divBdr>
        </w:div>
        <w:div w:id="1854418084">
          <w:marLeft w:val="374"/>
          <w:marRight w:val="0"/>
          <w:marTop w:val="72"/>
          <w:marBottom w:val="0"/>
          <w:divBdr>
            <w:top w:val="none" w:sz="0" w:space="0" w:color="auto"/>
            <w:left w:val="none" w:sz="0" w:space="0" w:color="auto"/>
            <w:bottom w:val="none" w:sz="0" w:space="0" w:color="auto"/>
            <w:right w:val="none" w:sz="0" w:space="0" w:color="auto"/>
          </w:divBdr>
        </w:div>
      </w:divsChild>
    </w:div>
    <w:div w:id="782194254">
      <w:bodyDiv w:val="1"/>
      <w:marLeft w:val="0"/>
      <w:marRight w:val="0"/>
      <w:marTop w:val="0"/>
      <w:marBottom w:val="0"/>
      <w:divBdr>
        <w:top w:val="none" w:sz="0" w:space="0" w:color="auto"/>
        <w:left w:val="none" w:sz="0" w:space="0" w:color="auto"/>
        <w:bottom w:val="none" w:sz="0" w:space="0" w:color="auto"/>
        <w:right w:val="none" w:sz="0" w:space="0" w:color="auto"/>
      </w:divBdr>
    </w:div>
    <w:div w:id="855114972">
      <w:bodyDiv w:val="1"/>
      <w:marLeft w:val="0"/>
      <w:marRight w:val="0"/>
      <w:marTop w:val="0"/>
      <w:marBottom w:val="0"/>
      <w:divBdr>
        <w:top w:val="none" w:sz="0" w:space="0" w:color="auto"/>
        <w:left w:val="none" w:sz="0" w:space="0" w:color="auto"/>
        <w:bottom w:val="none" w:sz="0" w:space="0" w:color="auto"/>
        <w:right w:val="none" w:sz="0" w:space="0" w:color="auto"/>
      </w:divBdr>
    </w:div>
    <w:div w:id="930314601">
      <w:bodyDiv w:val="1"/>
      <w:marLeft w:val="0"/>
      <w:marRight w:val="0"/>
      <w:marTop w:val="0"/>
      <w:marBottom w:val="0"/>
      <w:divBdr>
        <w:top w:val="none" w:sz="0" w:space="0" w:color="auto"/>
        <w:left w:val="none" w:sz="0" w:space="0" w:color="auto"/>
        <w:bottom w:val="none" w:sz="0" w:space="0" w:color="auto"/>
        <w:right w:val="none" w:sz="0" w:space="0" w:color="auto"/>
      </w:divBdr>
    </w:div>
    <w:div w:id="932325639">
      <w:bodyDiv w:val="1"/>
      <w:marLeft w:val="0"/>
      <w:marRight w:val="0"/>
      <w:marTop w:val="0"/>
      <w:marBottom w:val="0"/>
      <w:divBdr>
        <w:top w:val="none" w:sz="0" w:space="0" w:color="auto"/>
        <w:left w:val="none" w:sz="0" w:space="0" w:color="auto"/>
        <w:bottom w:val="none" w:sz="0" w:space="0" w:color="auto"/>
        <w:right w:val="none" w:sz="0" w:space="0" w:color="auto"/>
      </w:divBdr>
    </w:div>
    <w:div w:id="987244209">
      <w:bodyDiv w:val="1"/>
      <w:marLeft w:val="0"/>
      <w:marRight w:val="0"/>
      <w:marTop w:val="0"/>
      <w:marBottom w:val="0"/>
      <w:divBdr>
        <w:top w:val="none" w:sz="0" w:space="0" w:color="auto"/>
        <w:left w:val="none" w:sz="0" w:space="0" w:color="auto"/>
        <w:bottom w:val="none" w:sz="0" w:space="0" w:color="auto"/>
        <w:right w:val="none" w:sz="0" w:space="0" w:color="auto"/>
      </w:divBdr>
    </w:div>
    <w:div w:id="1037923593">
      <w:bodyDiv w:val="1"/>
      <w:marLeft w:val="0"/>
      <w:marRight w:val="0"/>
      <w:marTop w:val="0"/>
      <w:marBottom w:val="0"/>
      <w:divBdr>
        <w:top w:val="none" w:sz="0" w:space="0" w:color="auto"/>
        <w:left w:val="none" w:sz="0" w:space="0" w:color="auto"/>
        <w:bottom w:val="none" w:sz="0" w:space="0" w:color="auto"/>
        <w:right w:val="none" w:sz="0" w:space="0" w:color="auto"/>
      </w:divBdr>
    </w:div>
    <w:div w:id="1165509584">
      <w:bodyDiv w:val="1"/>
      <w:marLeft w:val="0"/>
      <w:marRight w:val="0"/>
      <w:marTop w:val="0"/>
      <w:marBottom w:val="0"/>
      <w:divBdr>
        <w:top w:val="none" w:sz="0" w:space="0" w:color="auto"/>
        <w:left w:val="none" w:sz="0" w:space="0" w:color="auto"/>
        <w:bottom w:val="none" w:sz="0" w:space="0" w:color="auto"/>
        <w:right w:val="none" w:sz="0" w:space="0" w:color="auto"/>
      </w:divBdr>
    </w:div>
    <w:div w:id="1276407989">
      <w:bodyDiv w:val="1"/>
      <w:marLeft w:val="0"/>
      <w:marRight w:val="0"/>
      <w:marTop w:val="0"/>
      <w:marBottom w:val="0"/>
      <w:divBdr>
        <w:top w:val="none" w:sz="0" w:space="0" w:color="auto"/>
        <w:left w:val="none" w:sz="0" w:space="0" w:color="auto"/>
        <w:bottom w:val="none" w:sz="0" w:space="0" w:color="auto"/>
        <w:right w:val="none" w:sz="0" w:space="0" w:color="auto"/>
      </w:divBdr>
    </w:div>
    <w:div w:id="1432236772">
      <w:bodyDiv w:val="1"/>
      <w:marLeft w:val="0"/>
      <w:marRight w:val="0"/>
      <w:marTop w:val="0"/>
      <w:marBottom w:val="0"/>
      <w:divBdr>
        <w:top w:val="none" w:sz="0" w:space="0" w:color="auto"/>
        <w:left w:val="none" w:sz="0" w:space="0" w:color="auto"/>
        <w:bottom w:val="none" w:sz="0" w:space="0" w:color="auto"/>
        <w:right w:val="none" w:sz="0" w:space="0" w:color="auto"/>
      </w:divBdr>
    </w:div>
    <w:div w:id="1580670055">
      <w:bodyDiv w:val="1"/>
      <w:marLeft w:val="0"/>
      <w:marRight w:val="0"/>
      <w:marTop w:val="0"/>
      <w:marBottom w:val="0"/>
      <w:divBdr>
        <w:top w:val="none" w:sz="0" w:space="0" w:color="auto"/>
        <w:left w:val="none" w:sz="0" w:space="0" w:color="auto"/>
        <w:bottom w:val="none" w:sz="0" w:space="0" w:color="auto"/>
        <w:right w:val="none" w:sz="0" w:space="0" w:color="auto"/>
      </w:divBdr>
      <w:divsChild>
        <w:div w:id="51320775">
          <w:marLeft w:val="374"/>
          <w:marRight w:val="0"/>
          <w:marTop w:val="72"/>
          <w:marBottom w:val="0"/>
          <w:divBdr>
            <w:top w:val="none" w:sz="0" w:space="0" w:color="auto"/>
            <w:left w:val="none" w:sz="0" w:space="0" w:color="auto"/>
            <w:bottom w:val="none" w:sz="0" w:space="0" w:color="auto"/>
            <w:right w:val="none" w:sz="0" w:space="0" w:color="auto"/>
          </w:divBdr>
        </w:div>
        <w:div w:id="776751709">
          <w:marLeft w:val="374"/>
          <w:marRight w:val="0"/>
          <w:marTop w:val="72"/>
          <w:marBottom w:val="0"/>
          <w:divBdr>
            <w:top w:val="none" w:sz="0" w:space="0" w:color="auto"/>
            <w:left w:val="none" w:sz="0" w:space="0" w:color="auto"/>
            <w:bottom w:val="none" w:sz="0" w:space="0" w:color="auto"/>
            <w:right w:val="none" w:sz="0" w:space="0" w:color="auto"/>
          </w:divBdr>
        </w:div>
      </w:divsChild>
    </w:div>
    <w:div w:id="1583566583">
      <w:bodyDiv w:val="1"/>
      <w:marLeft w:val="0"/>
      <w:marRight w:val="0"/>
      <w:marTop w:val="0"/>
      <w:marBottom w:val="0"/>
      <w:divBdr>
        <w:top w:val="none" w:sz="0" w:space="0" w:color="auto"/>
        <w:left w:val="none" w:sz="0" w:space="0" w:color="auto"/>
        <w:bottom w:val="none" w:sz="0" w:space="0" w:color="auto"/>
        <w:right w:val="none" w:sz="0" w:space="0" w:color="auto"/>
      </w:divBdr>
    </w:div>
    <w:div w:id="1707022306">
      <w:bodyDiv w:val="1"/>
      <w:marLeft w:val="0"/>
      <w:marRight w:val="0"/>
      <w:marTop w:val="0"/>
      <w:marBottom w:val="0"/>
      <w:divBdr>
        <w:top w:val="none" w:sz="0" w:space="0" w:color="auto"/>
        <w:left w:val="none" w:sz="0" w:space="0" w:color="auto"/>
        <w:bottom w:val="none" w:sz="0" w:space="0" w:color="auto"/>
        <w:right w:val="none" w:sz="0" w:space="0" w:color="auto"/>
      </w:divBdr>
      <w:divsChild>
        <w:div w:id="505704435">
          <w:marLeft w:val="374"/>
          <w:marRight w:val="0"/>
          <w:marTop w:val="72"/>
          <w:marBottom w:val="0"/>
          <w:divBdr>
            <w:top w:val="none" w:sz="0" w:space="0" w:color="auto"/>
            <w:left w:val="none" w:sz="0" w:space="0" w:color="auto"/>
            <w:bottom w:val="none" w:sz="0" w:space="0" w:color="auto"/>
            <w:right w:val="none" w:sz="0" w:space="0" w:color="auto"/>
          </w:divBdr>
        </w:div>
        <w:div w:id="796022002">
          <w:marLeft w:val="374"/>
          <w:marRight w:val="0"/>
          <w:marTop w:val="72"/>
          <w:marBottom w:val="0"/>
          <w:divBdr>
            <w:top w:val="none" w:sz="0" w:space="0" w:color="auto"/>
            <w:left w:val="none" w:sz="0" w:space="0" w:color="auto"/>
            <w:bottom w:val="none" w:sz="0" w:space="0" w:color="auto"/>
            <w:right w:val="none" w:sz="0" w:space="0" w:color="auto"/>
          </w:divBdr>
        </w:div>
        <w:div w:id="1370838874">
          <w:marLeft w:val="374"/>
          <w:marRight w:val="0"/>
          <w:marTop w:val="72"/>
          <w:marBottom w:val="0"/>
          <w:divBdr>
            <w:top w:val="none" w:sz="0" w:space="0" w:color="auto"/>
            <w:left w:val="none" w:sz="0" w:space="0" w:color="auto"/>
            <w:bottom w:val="none" w:sz="0" w:space="0" w:color="auto"/>
            <w:right w:val="none" w:sz="0" w:space="0" w:color="auto"/>
          </w:divBdr>
        </w:div>
        <w:div w:id="2066945558">
          <w:marLeft w:val="374"/>
          <w:marRight w:val="0"/>
          <w:marTop w:val="72"/>
          <w:marBottom w:val="0"/>
          <w:divBdr>
            <w:top w:val="none" w:sz="0" w:space="0" w:color="auto"/>
            <w:left w:val="none" w:sz="0" w:space="0" w:color="auto"/>
            <w:bottom w:val="none" w:sz="0" w:space="0" w:color="auto"/>
            <w:right w:val="none" w:sz="0" w:space="0" w:color="auto"/>
          </w:divBdr>
        </w:div>
      </w:divsChild>
    </w:div>
    <w:div w:id="1877543628">
      <w:bodyDiv w:val="1"/>
      <w:marLeft w:val="0"/>
      <w:marRight w:val="0"/>
      <w:marTop w:val="0"/>
      <w:marBottom w:val="0"/>
      <w:divBdr>
        <w:top w:val="none" w:sz="0" w:space="0" w:color="auto"/>
        <w:left w:val="none" w:sz="0" w:space="0" w:color="auto"/>
        <w:bottom w:val="none" w:sz="0" w:space="0" w:color="auto"/>
        <w:right w:val="none" w:sz="0" w:space="0" w:color="auto"/>
      </w:divBdr>
    </w:div>
    <w:div w:id="1989311967">
      <w:bodyDiv w:val="1"/>
      <w:marLeft w:val="0"/>
      <w:marRight w:val="0"/>
      <w:marTop w:val="0"/>
      <w:marBottom w:val="0"/>
      <w:divBdr>
        <w:top w:val="none" w:sz="0" w:space="0" w:color="auto"/>
        <w:left w:val="none" w:sz="0" w:space="0" w:color="auto"/>
        <w:bottom w:val="none" w:sz="0" w:space="0" w:color="auto"/>
        <w:right w:val="none" w:sz="0" w:space="0" w:color="auto"/>
      </w:divBdr>
    </w:div>
    <w:div w:id="2069527127">
      <w:bodyDiv w:val="1"/>
      <w:marLeft w:val="0"/>
      <w:marRight w:val="0"/>
      <w:marTop w:val="0"/>
      <w:marBottom w:val="0"/>
      <w:divBdr>
        <w:top w:val="none" w:sz="0" w:space="0" w:color="auto"/>
        <w:left w:val="none" w:sz="0" w:space="0" w:color="auto"/>
        <w:bottom w:val="none" w:sz="0" w:space="0" w:color="auto"/>
        <w:right w:val="none" w:sz="0" w:space="0" w:color="auto"/>
      </w:divBdr>
    </w:div>
    <w:div w:id="2138451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tmp"/><Relationship Id="rId39" Type="http://schemas.openxmlformats.org/officeDocument/2006/relationships/image" Target="media/image31.png"/><Relationship Id="rId21" Type="http://schemas.openxmlformats.org/officeDocument/2006/relationships/image" Target="media/image6.tmp"/><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1.png"/><Relationship Id="rId11" Type="http://schemas.openxmlformats.org/officeDocument/2006/relationships/image" Target="media/image7.png"/><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portal.nchealthconnex.net/"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2.tmp"/><Relationship Id="rId14" Type="http://schemas.openxmlformats.org/officeDocument/2006/relationships/image" Target="media/image9.png"/><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yperlink" Target="https://portal.nchealthconnex.net" TargetMode="External"/><Relationship Id="rId17" Type="http://schemas.openxmlformats.org/officeDocument/2006/relationships/image" Target="media/image12.png"/><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hiea.nc.gov/documents/nc-hiea-primary-provider-user-guide" TargetMode="External"/><Relationship Id="rId20" Type="http://schemas.openxmlformats.org/officeDocument/2006/relationships/image" Target="media/image4.tmp"/><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0.pn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HIESupport@sas.co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mp"/><Relationship Id="rId1" Type="http://schemas.openxmlformats.org/officeDocument/2006/relationships/image" Target="media/image1.png"/><Relationship Id="rId6" Type="http://schemas.openxmlformats.org/officeDocument/2006/relationships/image" Target="media/image6.tmp"/><Relationship Id="rId5" Type="http://schemas.openxmlformats.org/officeDocument/2006/relationships/image" Target="media/image5.png"/><Relationship Id="rId4" Type="http://schemas.openxmlformats.org/officeDocument/2006/relationships/image" Target="media/image4.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johnson\Documents\Custom%20Office%20Templates\User%20Guide%20Template.dotx" TargetMode="External"/></Relationships>
</file>

<file path=word/theme/theme1.xml><?xml version="1.0" encoding="utf-8"?>
<a:theme xmlns:a="http://schemas.openxmlformats.org/drawingml/2006/main" name="Office Theme">
  <a:themeElements>
    <a:clrScheme name="HIEA">
      <a:dk1>
        <a:sysClr val="windowText" lastClr="000000"/>
      </a:dk1>
      <a:lt1>
        <a:sysClr val="window" lastClr="FFFFFF"/>
      </a:lt1>
      <a:dk2>
        <a:srgbClr val="0B3C61"/>
      </a:dk2>
      <a:lt2>
        <a:srgbClr val="EEECE1"/>
      </a:lt2>
      <a:accent1>
        <a:srgbClr val="4F87A0"/>
      </a:accent1>
      <a:accent2>
        <a:srgbClr val="D86018"/>
      </a:accent2>
      <a:accent3>
        <a:srgbClr val="789B4A"/>
      </a:accent3>
      <a:accent4>
        <a:srgbClr val="672E6B"/>
      </a:accent4>
      <a:accent5>
        <a:srgbClr val="0B3C61"/>
      </a:accent5>
      <a:accent6>
        <a:srgbClr val="F79646"/>
      </a:accent6>
      <a:hlink>
        <a:srgbClr val="4F87A0"/>
      </a:hlink>
      <a:folHlink>
        <a:srgbClr val="672E6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9A0029FD67D438996CD0B87F3D730" ma:contentTypeVersion="18" ma:contentTypeDescription="Create a new document." ma:contentTypeScope="" ma:versionID="578e89cbc8b704aff50c9d25b2f47f10">
  <xsd:schema xmlns:xsd="http://www.w3.org/2001/XMLSchema" xmlns:xs="http://www.w3.org/2001/XMLSchema" xmlns:p="http://schemas.microsoft.com/office/2006/metadata/properties" xmlns:ns2="0eb43575-f25d-40b7-bfda-c7f77394e68b" xmlns:ns3="7fac6b97-e3f5-41f6-9aaa-5faa63cf51a7" targetNamespace="http://schemas.microsoft.com/office/2006/metadata/properties" ma:root="true" ma:fieldsID="c2bf6a16dc0f3fbe80c090d7ca80daba" ns2:_="" ns3:_="">
    <xsd:import namespace="0eb43575-f25d-40b7-bfda-c7f77394e68b"/>
    <xsd:import namespace="7fac6b97-e3f5-41f6-9aaa-5faa63cf51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DateandTime" minOccurs="0"/>
                <xsd:element ref="ns3:Description"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43575-f25d-40b7-bfda-c7f77394e6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cc61e98-6cb6-48ab-9c49-7d609bd05f4c}" ma:internalName="TaxCatchAll" ma:showField="CatchAllData" ma:web="0eb43575-f25d-40b7-bfda-c7f77394e6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ac6b97-e3f5-41f6-9aaa-5faa63cf51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DateandTime" ma:index="19" nillable="true" ma:displayName="Date (Current)" ma:default="[today]" ma:description="To identify when a document was last edited " ma:format="DateOnly" ma:internalName="DateandTime">
      <xsd:simpleType>
        <xsd:restriction base="dms:DateTime"/>
      </xsd:simpleType>
    </xsd:element>
    <xsd:element name="Description" ma:index="20" nillable="true" ma:displayName="Description " ma:description="MOU Description (Debbie)" ma:format="Dropdown" ma:internalName="Description">
      <xsd:simpleType>
        <xsd:restriction base="dms:Text">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andTime xmlns="7fac6b97-e3f5-41f6-9aaa-5faa63cf51a7">2023-12-16T17:30:37+00:00</DateandTime>
    <lcf76f155ced4ddcb4097134ff3c332f xmlns="7fac6b97-e3f5-41f6-9aaa-5faa63cf51a7">
      <Terms xmlns="http://schemas.microsoft.com/office/infopath/2007/PartnerControls"/>
    </lcf76f155ced4ddcb4097134ff3c332f>
    <Description xmlns="7fac6b97-e3f5-41f6-9aaa-5faa63cf51a7" xsi:nil="true"/>
    <TaxCatchAll xmlns="0eb43575-f25d-40b7-bfda-c7f77394e68b" xsi:nil="true"/>
  </documentManagement>
</p:properties>
</file>

<file path=customXml/itemProps1.xml><?xml version="1.0" encoding="utf-8"?>
<ds:datastoreItem xmlns:ds="http://schemas.openxmlformats.org/officeDocument/2006/customXml" ds:itemID="{DD1F85E9-D1E4-4EDB-99BC-14D450F48B4D}">
  <ds:schemaRefs>
    <ds:schemaRef ds:uri="http://schemas.microsoft.com/sharepoint/v3/contenttype/forms"/>
  </ds:schemaRefs>
</ds:datastoreItem>
</file>

<file path=customXml/itemProps2.xml><?xml version="1.0" encoding="utf-8"?>
<ds:datastoreItem xmlns:ds="http://schemas.openxmlformats.org/officeDocument/2006/customXml" ds:itemID="{EE752805-F319-4BFF-A6A8-EA3B06727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43575-f25d-40b7-bfda-c7f77394e68b"/>
    <ds:schemaRef ds:uri="7fac6b97-e3f5-41f6-9aaa-5faa63cf5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6AD4E-513B-9449-9103-F2E165A84F85}">
  <ds:schemaRefs>
    <ds:schemaRef ds:uri="http://schemas.openxmlformats.org/officeDocument/2006/bibliography"/>
  </ds:schemaRefs>
</ds:datastoreItem>
</file>

<file path=customXml/itemProps4.xml><?xml version="1.0" encoding="utf-8"?>
<ds:datastoreItem xmlns:ds="http://schemas.openxmlformats.org/officeDocument/2006/customXml" ds:itemID="{D25D070F-97AB-47C4-81C8-4CF5BF62CA76}">
  <ds:schemaRefs>
    <ds:schemaRef ds:uri="http://purl.org/dc/dcmitype/"/>
    <ds:schemaRef ds:uri="http://www.w3.org/XML/1998/namespace"/>
    <ds:schemaRef ds:uri="http://purl.org/dc/terms/"/>
    <ds:schemaRef ds:uri="0eb43575-f25d-40b7-bfda-c7f77394e68b"/>
    <ds:schemaRef ds:uri="http://schemas.microsoft.com/office/2006/metadata/properties"/>
    <ds:schemaRef ds:uri="http://purl.org/dc/elements/1.1/"/>
    <ds:schemaRef ds:uri="http://schemas.microsoft.com/office/2006/documentManagement/types"/>
    <ds:schemaRef ds:uri="7fac6b97-e3f5-41f6-9aaa-5faa63cf51a7"/>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User Guide Template.dotx</Template>
  <TotalTime>1</TotalTime>
  <Pages>21</Pages>
  <Words>2553</Words>
  <Characters>11618</Characters>
  <Application>Microsoft Office Word</Application>
  <DocSecurity>0</DocSecurity>
  <Lines>611</Lines>
  <Paragraphs>224</Paragraphs>
  <ScaleCrop>false</ScaleCrop>
  <Company/>
  <LinksUpToDate>false</LinksUpToDate>
  <CharactersWithSpaces>13947</CharactersWithSpaces>
  <SharedDoc>false</SharedDoc>
  <HLinks>
    <vt:vector size="84" baseType="variant">
      <vt:variant>
        <vt:i4>7864408</vt:i4>
      </vt:variant>
      <vt:variant>
        <vt:i4>72</vt:i4>
      </vt:variant>
      <vt:variant>
        <vt:i4>0</vt:i4>
      </vt:variant>
      <vt:variant>
        <vt:i4>5</vt:i4>
      </vt:variant>
      <vt:variant>
        <vt:lpwstr>mailto:HIESupport@sas.com</vt:lpwstr>
      </vt:variant>
      <vt:variant>
        <vt:lpwstr/>
      </vt:variant>
      <vt:variant>
        <vt:i4>29</vt:i4>
      </vt:variant>
      <vt:variant>
        <vt:i4>69</vt:i4>
      </vt:variant>
      <vt:variant>
        <vt:i4>0</vt:i4>
      </vt:variant>
      <vt:variant>
        <vt:i4>5</vt:i4>
      </vt:variant>
      <vt:variant>
        <vt:lpwstr>https://hiea.nc.gov/documents/nc-hiea-primary-provider-user-guide</vt:lpwstr>
      </vt:variant>
      <vt:variant>
        <vt:lpwstr/>
      </vt:variant>
      <vt:variant>
        <vt:i4>7929964</vt:i4>
      </vt:variant>
      <vt:variant>
        <vt:i4>66</vt:i4>
      </vt:variant>
      <vt:variant>
        <vt:i4>0</vt:i4>
      </vt:variant>
      <vt:variant>
        <vt:i4>5</vt:i4>
      </vt:variant>
      <vt:variant>
        <vt:lpwstr>https://portal.nchealthconnex.net/</vt:lpwstr>
      </vt:variant>
      <vt:variant>
        <vt:lpwstr/>
      </vt:variant>
      <vt:variant>
        <vt:i4>7929964</vt:i4>
      </vt:variant>
      <vt:variant>
        <vt:i4>63</vt:i4>
      </vt:variant>
      <vt:variant>
        <vt:i4>0</vt:i4>
      </vt:variant>
      <vt:variant>
        <vt:i4>5</vt:i4>
      </vt:variant>
      <vt:variant>
        <vt:lpwstr>https://portal.nchealthconnex.net/</vt:lpwstr>
      </vt:variant>
      <vt:variant>
        <vt:lpwstr/>
      </vt:variant>
      <vt:variant>
        <vt:i4>1310772</vt:i4>
      </vt:variant>
      <vt:variant>
        <vt:i4>56</vt:i4>
      </vt:variant>
      <vt:variant>
        <vt:i4>0</vt:i4>
      </vt:variant>
      <vt:variant>
        <vt:i4>5</vt:i4>
      </vt:variant>
      <vt:variant>
        <vt:lpwstr/>
      </vt:variant>
      <vt:variant>
        <vt:lpwstr>_Toc87014782</vt:lpwstr>
      </vt:variant>
      <vt:variant>
        <vt:i4>1507380</vt:i4>
      </vt:variant>
      <vt:variant>
        <vt:i4>50</vt:i4>
      </vt:variant>
      <vt:variant>
        <vt:i4>0</vt:i4>
      </vt:variant>
      <vt:variant>
        <vt:i4>5</vt:i4>
      </vt:variant>
      <vt:variant>
        <vt:lpwstr/>
      </vt:variant>
      <vt:variant>
        <vt:lpwstr>_Toc87014781</vt:lpwstr>
      </vt:variant>
      <vt:variant>
        <vt:i4>1441844</vt:i4>
      </vt:variant>
      <vt:variant>
        <vt:i4>44</vt:i4>
      </vt:variant>
      <vt:variant>
        <vt:i4>0</vt:i4>
      </vt:variant>
      <vt:variant>
        <vt:i4>5</vt:i4>
      </vt:variant>
      <vt:variant>
        <vt:lpwstr/>
      </vt:variant>
      <vt:variant>
        <vt:lpwstr>_Toc87014780</vt:lpwstr>
      </vt:variant>
      <vt:variant>
        <vt:i4>2031675</vt:i4>
      </vt:variant>
      <vt:variant>
        <vt:i4>38</vt:i4>
      </vt:variant>
      <vt:variant>
        <vt:i4>0</vt:i4>
      </vt:variant>
      <vt:variant>
        <vt:i4>5</vt:i4>
      </vt:variant>
      <vt:variant>
        <vt:lpwstr/>
      </vt:variant>
      <vt:variant>
        <vt:lpwstr>_Toc87014779</vt:lpwstr>
      </vt:variant>
      <vt:variant>
        <vt:i4>1966139</vt:i4>
      </vt:variant>
      <vt:variant>
        <vt:i4>32</vt:i4>
      </vt:variant>
      <vt:variant>
        <vt:i4>0</vt:i4>
      </vt:variant>
      <vt:variant>
        <vt:i4>5</vt:i4>
      </vt:variant>
      <vt:variant>
        <vt:lpwstr/>
      </vt:variant>
      <vt:variant>
        <vt:lpwstr>_Toc87014778</vt:lpwstr>
      </vt:variant>
      <vt:variant>
        <vt:i4>1114171</vt:i4>
      </vt:variant>
      <vt:variant>
        <vt:i4>26</vt:i4>
      </vt:variant>
      <vt:variant>
        <vt:i4>0</vt:i4>
      </vt:variant>
      <vt:variant>
        <vt:i4>5</vt:i4>
      </vt:variant>
      <vt:variant>
        <vt:lpwstr/>
      </vt:variant>
      <vt:variant>
        <vt:lpwstr>_Toc87014777</vt:lpwstr>
      </vt:variant>
      <vt:variant>
        <vt:i4>1048635</vt:i4>
      </vt:variant>
      <vt:variant>
        <vt:i4>20</vt:i4>
      </vt:variant>
      <vt:variant>
        <vt:i4>0</vt:i4>
      </vt:variant>
      <vt:variant>
        <vt:i4>5</vt:i4>
      </vt:variant>
      <vt:variant>
        <vt:lpwstr/>
      </vt:variant>
      <vt:variant>
        <vt:lpwstr>_Toc87014776</vt:lpwstr>
      </vt:variant>
      <vt:variant>
        <vt:i4>1245243</vt:i4>
      </vt:variant>
      <vt:variant>
        <vt:i4>14</vt:i4>
      </vt:variant>
      <vt:variant>
        <vt:i4>0</vt:i4>
      </vt:variant>
      <vt:variant>
        <vt:i4>5</vt:i4>
      </vt:variant>
      <vt:variant>
        <vt:lpwstr/>
      </vt:variant>
      <vt:variant>
        <vt:lpwstr>_Toc87014775</vt:lpwstr>
      </vt:variant>
      <vt:variant>
        <vt:i4>1179707</vt:i4>
      </vt:variant>
      <vt:variant>
        <vt:i4>8</vt:i4>
      </vt:variant>
      <vt:variant>
        <vt:i4>0</vt:i4>
      </vt:variant>
      <vt:variant>
        <vt:i4>5</vt:i4>
      </vt:variant>
      <vt:variant>
        <vt:lpwstr/>
      </vt:variant>
      <vt:variant>
        <vt:lpwstr>_Toc87014774</vt:lpwstr>
      </vt:variant>
      <vt:variant>
        <vt:i4>1376315</vt:i4>
      </vt:variant>
      <vt:variant>
        <vt:i4>2</vt:i4>
      </vt:variant>
      <vt:variant>
        <vt:i4>0</vt:i4>
      </vt:variant>
      <vt:variant>
        <vt:i4>5</vt:i4>
      </vt:variant>
      <vt:variant>
        <vt:lpwstr/>
      </vt:variant>
      <vt:variant>
        <vt:lpwstr>_Toc87014773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NC HIEA End User Training Manual_FinalV3Aug2017</dc:title>
  <dc:subject/>
  <dc:creator>csburris</dc:creator>
  <cp:keywords/>
  <cp:lastModifiedBy>Hagins, Jessica R</cp:lastModifiedBy>
  <cp:revision>2</cp:revision>
  <cp:lastPrinted>2019-10-21T15:52:00Z</cp:lastPrinted>
  <dcterms:created xsi:type="dcterms:W3CDTF">2025-03-14T15:36:00Z</dcterms:created>
  <dcterms:modified xsi:type="dcterms:W3CDTF">2025-03-14T15:36:00Z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PScript5.dll Version 5.2.2</vt:lpwstr>
  </property>
  <property fmtid="{D5CDD505-2E9C-101B-9397-08002B2CF9AE}" pid="4" name="LastSaved">
    <vt:filetime>2018-11-05T00:00:00Z</vt:filetime>
  </property>
  <property fmtid="{D5CDD505-2E9C-101B-9397-08002B2CF9AE}" pid="5" name="ContentTypeId">
    <vt:lpwstr>0x010100CB89A0029FD67D438996CD0B87F3D730</vt:lpwstr>
  </property>
  <property fmtid="{D5CDD505-2E9C-101B-9397-08002B2CF9AE}" pid="6" name="MediaServiceImageTags">
    <vt:lpwstr/>
  </property>
  <property fmtid="{D5CDD505-2E9C-101B-9397-08002B2CF9AE}" pid="7" name="_ExtendedDescription">
    <vt:lpwstr/>
  </property>
</Properties>
</file>